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0B55" w14:textId="77777777" w:rsidR="00A21B53" w:rsidRDefault="00A21B53" w:rsidP="00A21B53">
      <w:pPr>
        <w:pStyle w:val="Corpotesto"/>
      </w:pPr>
    </w:p>
    <w:p w14:paraId="330E6BFC" w14:textId="77777777" w:rsidR="00A21B53" w:rsidRDefault="00A21B53" w:rsidP="00A21B53">
      <w:pPr>
        <w:pStyle w:val="Corpotesto"/>
      </w:pPr>
    </w:p>
    <w:p w14:paraId="4B516D8D" w14:textId="77777777" w:rsidR="00A21B53" w:rsidRDefault="00A21B53" w:rsidP="00A21B53">
      <w:pPr>
        <w:pStyle w:val="Corpotesto"/>
      </w:pPr>
    </w:p>
    <w:p w14:paraId="0DE48D3F" w14:textId="77777777" w:rsidR="00A21B53" w:rsidRDefault="00A21B53" w:rsidP="00A21B53">
      <w:pPr>
        <w:pStyle w:val="Corpotesto"/>
      </w:pPr>
    </w:p>
    <w:p w14:paraId="140B6742" w14:textId="77777777" w:rsidR="00A21B53" w:rsidRDefault="00A21B53" w:rsidP="00A21B53">
      <w:pPr>
        <w:pStyle w:val="Corpotesto"/>
      </w:pPr>
    </w:p>
    <w:p w14:paraId="1484F964" w14:textId="77777777" w:rsidR="00A21B53" w:rsidRDefault="00A21B53" w:rsidP="00A21B53">
      <w:pPr>
        <w:pStyle w:val="Corpotesto"/>
      </w:pPr>
    </w:p>
    <w:p w14:paraId="4C601D76" w14:textId="77777777" w:rsidR="00A21B53" w:rsidRDefault="00A21B53" w:rsidP="00A21B53">
      <w:pPr>
        <w:pStyle w:val="Corpotesto"/>
      </w:pPr>
    </w:p>
    <w:p w14:paraId="1E57112F" w14:textId="77777777" w:rsidR="00A21B53" w:rsidRDefault="00A21B53" w:rsidP="00A21B53">
      <w:pPr>
        <w:pStyle w:val="Corpotesto"/>
      </w:pPr>
    </w:p>
    <w:p w14:paraId="0D3AFF56" w14:textId="77777777" w:rsidR="00A21B53" w:rsidRDefault="00A21B53" w:rsidP="00A21B53">
      <w:pPr>
        <w:pStyle w:val="Oggettodetermina"/>
      </w:pPr>
      <w:r>
        <w:t>DOMANDA AUTORIZZAZIONE ATTIVITÀ SCUOLA VELICA</w:t>
      </w:r>
    </w:p>
    <w:p w14:paraId="2B622FC1" w14:textId="77777777" w:rsidR="00A21B53" w:rsidRDefault="00A21B53" w:rsidP="00A21B53">
      <w:pPr>
        <w:pStyle w:val="Oggettodetermina"/>
      </w:pPr>
      <w:r>
        <w:t>Articolo 17 - Disciplina dell’attività di scuola di vela</w:t>
      </w:r>
    </w:p>
    <w:p w14:paraId="70CECAB7" w14:textId="77777777" w:rsidR="00A21B53" w:rsidRDefault="00A21B53" w:rsidP="00A21B53">
      <w:pPr>
        <w:pStyle w:val="Oggettodetermina"/>
      </w:pPr>
      <w:r>
        <w:t>MINISTERO DELL'AMBIENTE E DELLA TUTELA DEL TERRITORIO E DEL MARE DECRETO 26 gennaio 2009 Approvazione del regolamento di esecuzione ed organizzazione dell'area marina protetta «Torre Guaceto». (GU n. 42 del 20-2-2009)</w:t>
      </w:r>
    </w:p>
    <w:p w14:paraId="4843B2E2" w14:textId="77777777" w:rsidR="00A21B53" w:rsidRDefault="00A21B53">
      <w:pPr>
        <w:rPr>
          <w:rFonts w:cs="Tahoma"/>
          <w:color w:val="000000" w:themeColor="text1"/>
          <w:szCs w:val="18"/>
        </w:rPr>
      </w:pPr>
      <w:r>
        <w:br w:type="page"/>
      </w:r>
    </w:p>
    <w:p w14:paraId="68327139" w14:textId="77777777" w:rsidR="00A21B53" w:rsidRPr="00394AC1" w:rsidRDefault="00A21B53" w:rsidP="00A21B53">
      <w:pPr>
        <w:pStyle w:val="Indirizzodestinatario"/>
      </w:pPr>
      <w:r w:rsidRPr="00394AC1">
        <w:lastRenderedPageBreak/>
        <w:t xml:space="preserve">al Direttore </w:t>
      </w:r>
    </w:p>
    <w:p w14:paraId="722E91D6" w14:textId="77777777" w:rsidR="00A21B53" w:rsidRPr="00394AC1" w:rsidRDefault="00A21B53" w:rsidP="00A21B53">
      <w:pPr>
        <w:pStyle w:val="Indirizzodestinatario"/>
      </w:pPr>
      <w:r>
        <w:t>Consorzio di Gestione di Torre Guaceto</w:t>
      </w:r>
    </w:p>
    <w:p w14:paraId="7F9DC1CA" w14:textId="77777777" w:rsidR="00A21B53" w:rsidRDefault="00A21B53" w:rsidP="00A21B53">
      <w:pPr>
        <w:pStyle w:val="Indirizzodestinatario"/>
      </w:pPr>
      <w:r>
        <w:t>Via sant’Anna 6</w:t>
      </w:r>
    </w:p>
    <w:p w14:paraId="622056BF" w14:textId="77777777" w:rsidR="00A21B53" w:rsidRPr="00394AC1" w:rsidRDefault="00A21B53" w:rsidP="00A21B53">
      <w:pPr>
        <w:pStyle w:val="Indirizzodestinatario"/>
      </w:pPr>
      <w:r>
        <w:t>Carovigno (BR)</w:t>
      </w:r>
    </w:p>
    <w:p w14:paraId="0DACBAAD" w14:textId="77777777" w:rsidR="00A21B53" w:rsidRPr="00394AC1" w:rsidRDefault="00A21B53" w:rsidP="00A21B53">
      <w:pPr>
        <w:pStyle w:val="Titolo"/>
      </w:pPr>
      <w:r w:rsidRPr="00394AC1">
        <w:t xml:space="preserve">RICHIESTA DI AUTORIZZAZIONE ALLO SVOLGIMENTO DI ATTIVITA’ </w:t>
      </w:r>
      <w:r>
        <w:t>DI SCUOLA VELICA IN AREA MARINA PROTETTA</w:t>
      </w:r>
    </w:p>
    <w:p w14:paraId="368237CB" w14:textId="77777777" w:rsidR="00A21B53" w:rsidRDefault="00A21B53" w:rsidP="00A21B53">
      <w:pPr>
        <w:pStyle w:val="Corpodeltesto2"/>
      </w:pPr>
    </w:p>
    <w:tbl>
      <w:tblPr>
        <w:tblW w:w="9639" w:type="dxa"/>
        <w:tblInd w:w="70" w:type="dxa"/>
        <w:tblLayout w:type="fixed"/>
        <w:tblCellMar>
          <w:left w:w="70" w:type="dxa"/>
          <w:right w:w="70" w:type="dxa"/>
        </w:tblCellMar>
        <w:tblLook w:val="0000" w:firstRow="0" w:lastRow="0" w:firstColumn="0" w:lastColumn="0" w:noHBand="0" w:noVBand="0"/>
      </w:tblPr>
      <w:tblGrid>
        <w:gridCol w:w="425"/>
        <w:gridCol w:w="990"/>
        <w:gridCol w:w="283"/>
        <w:gridCol w:w="284"/>
        <w:gridCol w:w="284"/>
        <w:gridCol w:w="284"/>
        <w:gridCol w:w="284"/>
        <w:gridCol w:w="284"/>
        <w:gridCol w:w="252"/>
        <w:gridCol w:w="32"/>
        <w:gridCol w:w="252"/>
        <w:gridCol w:w="32"/>
        <w:gridCol w:w="252"/>
        <w:gridCol w:w="32"/>
        <w:gridCol w:w="252"/>
        <w:gridCol w:w="32"/>
        <w:gridCol w:w="252"/>
        <w:gridCol w:w="32"/>
        <w:gridCol w:w="242"/>
        <w:gridCol w:w="10"/>
        <w:gridCol w:w="32"/>
        <w:gridCol w:w="252"/>
        <w:gridCol w:w="32"/>
        <w:gridCol w:w="252"/>
        <w:gridCol w:w="32"/>
        <w:gridCol w:w="252"/>
        <w:gridCol w:w="32"/>
        <w:gridCol w:w="252"/>
        <w:gridCol w:w="32"/>
        <w:gridCol w:w="252"/>
        <w:gridCol w:w="284"/>
        <w:gridCol w:w="284"/>
        <w:gridCol w:w="284"/>
        <w:gridCol w:w="284"/>
        <w:gridCol w:w="284"/>
        <w:gridCol w:w="284"/>
        <w:gridCol w:w="1725"/>
      </w:tblGrid>
      <w:tr w:rsidR="00A21B53" w:rsidRPr="00394AC1" w14:paraId="229C3366" w14:textId="77777777" w:rsidTr="00EC7CA4">
        <w:trPr>
          <w:trHeight w:val="232"/>
        </w:trPr>
        <w:tc>
          <w:tcPr>
            <w:tcW w:w="4784" w:type="dxa"/>
            <w:gridSpan w:val="19"/>
            <w:tcBorders>
              <w:top w:val="single" w:sz="4" w:space="0" w:color="auto"/>
              <w:left w:val="single" w:sz="4" w:space="0" w:color="auto"/>
            </w:tcBorders>
          </w:tcPr>
          <w:p w14:paraId="3CA34262" w14:textId="77777777" w:rsidR="00A21B53" w:rsidRPr="00394AC1" w:rsidRDefault="00A21B53" w:rsidP="00EC7CA4">
            <w:pPr>
              <w:pStyle w:val="Corpotesto"/>
              <w:spacing w:before="0"/>
            </w:pPr>
          </w:p>
          <w:p w14:paraId="5E36890F" w14:textId="77777777" w:rsidR="00A21B53" w:rsidRPr="00394AC1" w:rsidRDefault="00A21B53" w:rsidP="00EC7CA4">
            <w:pPr>
              <w:pStyle w:val="Corpotesto"/>
              <w:spacing w:before="0"/>
            </w:pPr>
            <w:r w:rsidRPr="00394AC1">
              <w:rPr>
                <w:b/>
              </w:rPr>
              <w:t>Il sottoscritto</w:t>
            </w:r>
          </w:p>
        </w:tc>
        <w:tc>
          <w:tcPr>
            <w:tcW w:w="4855" w:type="dxa"/>
            <w:gridSpan w:val="18"/>
            <w:tcBorders>
              <w:top w:val="single" w:sz="4" w:space="0" w:color="auto"/>
              <w:right w:val="single" w:sz="4" w:space="0" w:color="auto"/>
            </w:tcBorders>
          </w:tcPr>
          <w:p w14:paraId="6D34EE05" w14:textId="77777777" w:rsidR="00A21B53" w:rsidRPr="00394AC1" w:rsidRDefault="00A21B53" w:rsidP="00EC7CA4">
            <w:pPr>
              <w:pStyle w:val="Corpotesto"/>
              <w:spacing w:before="0"/>
            </w:pPr>
          </w:p>
        </w:tc>
      </w:tr>
      <w:tr w:rsidR="00A21B53" w:rsidRPr="00394AC1" w14:paraId="0EBAF9DE" w14:textId="77777777" w:rsidTr="00EC7CA4">
        <w:trPr>
          <w:cantSplit/>
          <w:trHeight w:val="232"/>
        </w:trPr>
        <w:tc>
          <w:tcPr>
            <w:tcW w:w="9639" w:type="dxa"/>
            <w:gridSpan w:val="37"/>
            <w:tcBorders>
              <w:left w:val="single" w:sz="4" w:space="0" w:color="auto"/>
              <w:right w:val="single" w:sz="4" w:space="0" w:color="auto"/>
            </w:tcBorders>
          </w:tcPr>
          <w:p w14:paraId="5D6C9403" w14:textId="77777777" w:rsidR="00A21B53" w:rsidRPr="00394AC1" w:rsidRDefault="00A21B53" w:rsidP="00EC7CA4">
            <w:pPr>
              <w:pStyle w:val="Corpotesto"/>
              <w:spacing w:before="0"/>
              <w:rPr>
                <w:b/>
              </w:rPr>
            </w:pPr>
          </w:p>
          <w:p w14:paraId="29772DA1" w14:textId="77777777" w:rsidR="00A21B53" w:rsidRPr="00394AC1" w:rsidRDefault="00A21B53" w:rsidP="00EC7CA4">
            <w:pPr>
              <w:pStyle w:val="Corpotesto"/>
              <w:spacing w:before="0"/>
              <w:rPr>
                <w:u w:val="single"/>
              </w:rPr>
            </w:pPr>
            <w:r w:rsidRPr="00394AC1">
              <w:rPr>
                <w:b/>
              </w:rPr>
              <w:t>Cognome</w:t>
            </w:r>
            <w:r w:rsidRPr="00394AC1">
              <w:t xml:space="preserve"> ……………………………</w:t>
            </w:r>
            <w:r>
              <w:t>……………..</w:t>
            </w:r>
            <w:r w:rsidRPr="00394AC1">
              <w:t>………….</w:t>
            </w:r>
            <w:r w:rsidRPr="00394AC1">
              <w:rPr>
                <w:b/>
              </w:rPr>
              <w:t xml:space="preserve"> Nome</w:t>
            </w:r>
            <w:r w:rsidRPr="00394AC1">
              <w:t>…………………..………………………………</w:t>
            </w:r>
          </w:p>
          <w:p w14:paraId="5C1E3A99" w14:textId="77777777" w:rsidR="00A21B53" w:rsidRPr="00394AC1" w:rsidRDefault="00A21B53" w:rsidP="00EC7CA4">
            <w:pPr>
              <w:pStyle w:val="Corpotesto"/>
              <w:spacing w:before="0"/>
              <w:rPr>
                <w:b/>
              </w:rPr>
            </w:pPr>
          </w:p>
        </w:tc>
      </w:tr>
      <w:tr w:rsidR="00A21B53" w:rsidRPr="00394AC1" w14:paraId="1F42ACAE" w14:textId="77777777" w:rsidTr="00EC7CA4">
        <w:trPr>
          <w:trHeight w:val="232"/>
        </w:trPr>
        <w:tc>
          <w:tcPr>
            <w:tcW w:w="1418" w:type="dxa"/>
            <w:gridSpan w:val="2"/>
            <w:tcBorders>
              <w:left w:val="single" w:sz="4" w:space="0" w:color="auto"/>
            </w:tcBorders>
          </w:tcPr>
          <w:p w14:paraId="36107DE9" w14:textId="77777777" w:rsidR="00A21B53" w:rsidRPr="00394AC1" w:rsidRDefault="00A21B53" w:rsidP="00EC7CA4">
            <w:pPr>
              <w:pStyle w:val="Corpotesto"/>
              <w:spacing w:before="0"/>
            </w:pPr>
          </w:p>
          <w:p w14:paraId="31BB1954" w14:textId="77777777" w:rsidR="00A21B53" w:rsidRPr="00394AC1" w:rsidRDefault="00A21B53" w:rsidP="00EC7CA4">
            <w:pPr>
              <w:pStyle w:val="Corpotesto"/>
              <w:spacing w:before="0"/>
            </w:pPr>
            <w:r w:rsidRPr="00394AC1">
              <w:t xml:space="preserve">Codice fiscale </w:t>
            </w:r>
          </w:p>
        </w:tc>
        <w:tc>
          <w:tcPr>
            <w:tcW w:w="284" w:type="dxa"/>
            <w:tcBorders>
              <w:left w:val="single" w:sz="4" w:space="0" w:color="auto"/>
              <w:bottom w:val="single" w:sz="4" w:space="0" w:color="auto"/>
              <w:right w:val="single" w:sz="4" w:space="0" w:color="auto"/>
            </w:tcBorders>
          </w:tcPr>
          <w:p w14:paraId="71C78281"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0DE68AA6"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6061B87A"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1FEF06AD"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2FDFD2F8"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38AD4FCF"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6BDB7843"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5DA187CB"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18E34E7D"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6346DFC9"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3103FBB6" w14:textId="77777777" w:rsidR="00A21B53" w:rsidRPr="00394AC1" w:rsidRDefault="00A21B53" w:rsidP="00EC7CA4">
            <w:pPr>
              <w:pStyle w:val="Corpotesto"/>
              <w:spacing w:before="0"/>
            </w:pPr>
          </w:p>
        </w:tc>
        <w:tc>
          <w:tcPr>
            <w:tcW w:w="284" w:type="dxa"/>
            <w:gridSpan w:val="3"/>
            <w:tcBorders>
              <w:left w:val="single" w:sz="4" w:space="0" w:color="auto"/>
              <w:bottom w:val="single" w:sz="4" w:space="0" w:color="auto"/>
              <w:right w:val="single" w:sz="4" w:space="0" w:color="auto"/>
            </w:tcBorders>
          </w:tcPr>
          <w:p w14:paraId="00DC38DB"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1B7DE4D4"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47C0667E"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3B28CE12"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2776660D" w14:textId="77777777" w:rsidR="00A21B53" w:rsidRPr="00394AC1" w:rsidRDefault="00A21B53" w:rsidP="00EC7CA4">
            <w:pPr>
              <w:pStyle w:val="Corpotesto"/>
              <w:spacing w:before="0"/>
            </w:pPr>
          </w:p>
        </w:tc>
        <w:tc>
          <w:tcPr>
            <w:tcW w:w="3677" w:type="dxa"/>
            <w:gridSpan w:val="8"/>
            <w:tcBorders>
              <w:right w:val="single" w:sz="4" w:space="0" w:color="auto"/>
            </w:tcBorders>
          </w:tcPr>
          <w:p w14:paraId="0435CE94" w14:textId="77777777" w:rsidR="00A21B53" w:rsidRPr="00394AC1" w:rsidRDefault="00A21B53" w:rsidP="00EC7CA4">
            <w:pPr>
              <w:pStyle w:val="Corpotesto"/>
              <w:spacing w:before="0"/>
            </w:pPr>
          </w:p>
        </w:tc>
      </w:tr>
      <w:tr w:rsidR="00A21B53" w:rsidRPr="00394AC1" w14:paraId="30B51339" w14:textId="77777777" w:rsidTr="00EC7CA4">
        <w:tc>
          <w:tcPr>
            <w:tcW w:w="9639" w:type="dxa"/>
            <w:gridSpan w:val="37"/>
            <w:tcBorders>
              <w:left w:val="single" w:sz="4" w:space="0" w:color="auto"/>
              <w:right w:val="single" w:sz="4" w:space="0" w:color="auto"/>
            </w:tcBorders>
          </w:tcPr>
          <w:p w14:paraId="5BE7496E" w14:textId="77777777" w:rsidR="00A21B53" w:rsidRPr="00394AC1" w:rsidRDefault="00A21B53" w:rsidP="00EC7CA4">
            <w:pPr>
              <w:pStyle w:val="Corpotesto"/>
              <w:spacing w:before="0"/>
            </w:pPr>
          </w:p>
          <w:p w14:paraId="52F8DFF8" w14:textId="77777777" w:rsidR="00A21B53" w:rsidRPr="00394AC1" w:rsidRDefault="00A21B53" w:rsidP="00EC7CA4">
            <w:pPr>
              <w:pStyle w:val="Corpotesto"/>
              <w:spacing w:before="0"/>
            </w:pPr>
            <w:r>
              <w:t>Data di nascita …………………………</w:t>
            </w:r>
            <w:r w:rsidRPr="00394AC1">
              <w:t xml:space="preserve">. Cittadinanza ……………………………………. ..     Sesso      </w:t>
            </w:r>
            <w:r w:rsidRPr="00394AC1">
              <w:sym w:font="Monotype Sorts" w:char="F06F"/>
            </w:r>
            <w:r w:rsidRPr="00394AC1">
              <w:t xml:space="preserve"> M      </w:t>
            </w:r>
            <w:r w:rsidRPr="00394AC1">
              <w:sym w:font="Monotype Sorts" w:char="F06F"/>
            </w:r>
            <w:r w:rsidRPr="00394AC1">
              <w:t xml:space="preserve"> F</w:t>
            </w:r>
          </w:p>
        </w:tc>
      </w:tr>
      <w:tr w:rsidR="00A21B53" w:rsidRPr="00394AC1" w14:paraId="3F017786" w14:textId="77777777" w:rsidTr="00EC7CA4">
        <w:tc>
          <w:tcPr>
            <w:tcW w:w="9639" w:type="dxa"/>
            <w:gridSpan w:val="37"/>
            <w:tcBorders>
              <w:left w:val="single" w:sz="4" w:space="0" w:color="auto"/>
              <w:right w:val="single" w:sz="4" w:space="0" w:color="auto"/>
            </w:tcBorders>
          </w:tcPr>
          <w:p w14:paraId="2DAF3B4A" w14:textId="77777777" w:rsidR="00A21B53" w:rsidRPr="00394AC1" w:rsidRDefault="00A21B53" w:rsidP="00EC7CA4">
            <w:pPr>
              <w:pStyle w:val="Corpotesto"/>
              <w:spacing w:before="0"/>
            </w:pPr>
          </w:p>
          <w:p w14:paraId="36824799" w14:textId="77777777" w:rsidR="00A21B53" w:rsidRPr="00394AC1" w:rsidRDefault="00A21B53" w:rsidP="00EC7CA4">
            <w:pPr>
              <w:pStyle w:val="Corpotesto"/>
              <w:spacing w:before="0"/>
            </w:pPr>
            <w:r>
              <w:t>Luogo di nascita: Stato ………… Provincia..</w:t>
            </w:r>
            <w:r w:rsidRPr="00394AC1">
              <w:t>……. Comune ……</w:t>
            </w:r>
            <w:r>
              <w:t>……………..</w:t>
            </w:r>
            <w:r w:rsidRPr="00394AC1">
              <w:t>………………………………………..</w:t>
            </w:r>
          </w:p>
        </w:tc>
      </w:tr>
      <w:tr w:rsidR="00A21B53" w:rsidRPr="00394AC1" w14:paraId="6A98FEEA" w14:textId="77777777" w:rsidTr="00EC7CA4">
        <w:tc>
          <w:tcPr>
            <w:tcW w:w="9639" w:type="dxa"/>
            <w:gridSpan w:val="37"/>
            <w:tcBorders>
              <w:left w:val="single" w:sz="4" w:space="0" w:color="auto"/>
              <w:right w:val="single" w:sz="4" w:space="0" w:color="auto"/>
            </w:tcBorders>
          </w:tcPr>
          <w:p w14:paraId="36531956" w14:textId="77777777" w:rsidR="00A21B53" w:rsidRPr="00394AC1" w:rsidRDefault="00A21B53" w:rsidP="00EC7CA4">
            <w:pPr>
              <w:pStyle w:val="Corpotesto"/>
              <w:spacing w:before="0"/>
            </w:pPr>
          </w:p>
          <w:p w14:paraId="2CFFC0ED" w14:textId="77777777" w:rsidR="00A21B53" w:rsidRPr="00394AC1" w:rsidRDefault="00A21B53" w:rsidP="00EC7CA4">
            <w:pPr>
              <w:pStyle w:val="Corpotesto"/>
              <w:spacing w:before="0"/>
            </w:pPr>
            <w:r>
              <w:t>Residenza: Provincia</w:t>
            </w:r>
            <w:r w:rsidRPr="00394AC1">
              <w:t>……… Comune ………………………………</w:t>
            </w:r>
            <w:r>
              <w:t>……...</w:t>
            </w:r>
            <w:r w:rsidRPr="00394AC1">
              <w:t>…………………………………………….</w:t>
            </w:r>
          </w:p>
        </w:tc>
      </w:tr>
      <w:tr w:rsidR="00A21B53" w:rsidRPr="00394AC1" w14:paraId="21F49D58" w14:textId="77777777" w:rsidTr="00EC7CA4">
        <w:tc>
          <w:tcPr>
            <w:tcW w:w="9639" w:type="dxa"/>
            <w:gridSpan w:val="37"/>
            <w:tcBorders>
              <w:left w:val="single" w:sz="4" w:space="0" w:color="auto"/>
              <w:right w:val="single" w:sz="4" w:space="0" w:color="auto"/>
            </w:tcBorders>
          </w:tcPr>
          <w:p w14:paraId="0A784767" w14:textId="77777777" w:rsidR="00A21B53" w:rsidRPr="00394AC1" w:rsidRDefault="00A21B53" w:rsidP="00EC7CA4">
            <w:pPr>
              <w:pStyle w:val="Corpotesto"/>
              <w:spacing w:before="0"/>
            </w:pPr>
          </w:p>
          <w:p w14:paraId="4357FF94" w14:textId="77777777" w:rsidR="00A21B53" w:rsidRPr="00394AC1" w:rsidRDefault="00A21B53" w:rsidP="00EC7CA4">
            <w:pPr>
              <w:pStyle w:val="Corpotesto"/>
              <w:spacing w:before="0"/>
            </w:pPr>
            <w:r w:rsidRPr="00394AC1">
              <w:t>In via/p.zza ……………………</w:t>
            </w:r>
            <w:r>
              <w:t>………………………………………………………… n° ……… C.A.P. ……...……</w:t>
            </w:r>
          </w:p>
        </w:tc>
      </w:tr>
      <w:tr w:rsidR="00A21B53" w:rsidRPr="00394AC1" w14:paraId="3F3B34BD" w14:textId="77777777" w:rsidTr="00EC7CA4">
        <w:tc>
          <w:tcPr>
            <w:tcW w:w="9639" w:type="dxa"/>
            <w:gridSpan w:val="37"/>
            <w:tcBorders>
              <w:left w:val="single" w:sz="4" w:space="0" w:color="auto"/>
              <w:right w:val="single" w:sz="4" w:space="0" w:color="auto"/>
            </w:tcBorders>
          </w:tcPr>
          <w:p w14:paraId="404504DF" w14:textId="77777777" w:rsidR="00A21B53" w:rsidRPr="00394AC1" w:rsidRDefault="00A21B53" w:rsidP="00EC7CA4">
            <w:pPr>
              <w:pStyle w:val="Corpotesto"/>
              <w:spacing w:before="0"/>
            </w:pPr>
          </w:p>
          <w:p w14:paraId="32D8B8ED" w14:textId="77777777" w:rsidR="00A21B53" w:rsidRPr="00394AC1" w:rsidRDefault="00A21B53" w:rsidP="00EC7CA4">
            <w:pPr>
              <w:pStyle w:val="Corpotesto"/>
              <w:spacing w:before="0"/>
            </w:pPr>
            <w:r>
              <w:t>Tel. …………………</w:t>
            </w:r>
            <w:r w:rsidRPr="00394AC1">
              <w:t>…………..</w:t>
            </w:r>
            <w:r>
              <w:t xml:space="preserve"> Cell. ………………</w:t>
            </w:r>
            <w:r w:rsidRPr="00394AC1">
              <w:t xml:space="preserve">………………………. </w:t>
            </w:r>
          </w:p>
        </w:tc>
      </w:tr>
      <w:tr w:rsidR="00A21B53" w:rsidRPr="00394AC1" w14:paraId="5483C60B" w14:textId="77777777" w:rsidTr="00EC7CA4">
        <w:tc>
          <w:tcPr>
            <w:tcW w:w="9639" w:type="dxa"/>
            <w:gridSpan w:val="37"/>
            <w:tcBorders>
              <w:left w:val="single" w:sz="4" w:space="0" w:color="auto"/>
              <w:right w:val="single" w:sz="4" w:space="0" w:color="auto"/>
            </w:tcBorders>
          </w:tcPr>
          <w:p w14:paraId="5D630BED" w14:textId="77777777" w:rsidR="00A21B53" w:rsidRPr="00394AC1" w:rsidRDefault="00A21B53" w:rsidP="00EC7CA4">
            <w:pPr>
              <w:pStyle w:val="Corpotesto"/>
              <w:spacing w:before="0"/>
            </w:pPr>
          </w:p>
          <w:p w14:paraId="3BCD7810" w14:textId="77777777" w:rsidR="00A21B53" w:rsidRPr="00394AC1" w:rsidRDefault="00A21B53" w:rsidP="00EC7CA4">
            <w:pPr>
              <w:pStyle w:val="Corpotesto"/>
              <w:spacing w:before="0"/>
              <w:rPr>
                <w:b/>
              </w:rPr>
            </w:pPr>
            <w:r w:rsidRPr="00394AC1">
              <w:rPr>
                <w:b/>
              </w:rPr>
              <w:t xml:space="preserve">In </w:t>
            </w:r>
            <w:proofErr w:type="spellStart"/>
            <w:r w:rsidRPr="00394AC1">
              <w:rPr>
                <w:b/>
              </w:rPr>
              <w:t>qualita’</w:t>
            </w:r>
            <w:proofErr w:type="spellEnd"/>
            <w:r w:rsidRPr="00394AC1">
              <w:rPr>
                <w:b/>
              </w:rPr>
              <w:t xml:space="preserve"> di:</w:t>
            </w:r>
          </w:p>
        </w:tc>
      </w:tr>
      <w:tr w:rsidR="00A21B53" w:rsidRPr="00394AC1" w14:paraId="1BE7CD26" w14:textId="77777777" w:rsidTr="00EC7CA4">
        <w:tc>
          <w:tcPr>
            <w:tcW w:w="4253" w:type="dxa"/>
            <w:gridSpan w:val="16"/>
            <w:tcBorders>
              <w:top w:val="single" w:sz="4" w:space="0" w:color="auto"/>
              <w:left w:val="single" w:sz="4" w:space="0" w:color="auto"/>
            </w:tcBorders>
          </w:tcPr>
          <w:p w14:paraId="5E5171BB" w14:textId="77777777" w:rsidR="00A21B53" w:rsidRPr="00394AC1" w:rsidRDefault="00A21B53" w:rsidP="00EC7CA4">
            <w:pPr>
              <w:pStyle w:val="Corpotesto"/>
              <w:spacing w:before="0"/>
            </w:pPr>
          </w:p>
          <w:p w14:paraId="7584F5B0" w14:textId="77777777" w:rsidR="00A21B53" w:rsidRPr="00394AC1" w:rsidRDefault="00A21B53" w:rsidP="00240A50">
            <w:pPr>
              <w:pStyle w:val="Corpotesto"/>
              <w:numPr>
                <w:ilvl w:val="0"/>
                <w:numId w:val="4"/>
              </w:numPr>
              <w:spacing w:before="0"/>
              <w:rPr>
                <w:b/>
              </w:rPr>
            </w:pPr>
            <w:r w:rsidRPr="00394AC1">
              <w:rPr>
                <w:b/>
              </w:rPr>
              <w:t>Titolare dell’omonima impresa individuale</w:t>
            </w:r>
          </w:p>
          <w:p w14:paraId="08D24A37" w14:textId="77777777" w:rsidR="00A21B53" w:rsidRPr="00394AC1" w:rsidRDefault="00A21B53" w:rsidP="00EC7CA4">
            <w:pPr>
              <w:pStyle w:val="Corpotesto"/>
              <w:spacing w:before="0"/>
              <w:rPr>
                <w:b/>
              </w:rPr>
            </w:pPr>
          </w:p>
        </w:tc>
        <w:tc>
          <w:tcPr>
            <w:tcW w:w="5386" w:type="dxa"/>
            <w:gridSpan w:val="21"/>
            <w:tcBorders>
              <w:top w:val="single" w:sz="4" w:space="0" w:color="auto"/>
              <w:right w:val="single" w:sz="4" w:space="0" w:color="auto"/>
            </w:tcBorders>
          </w:tcPr>
          <w:p w14:paraId="0675DB67" w14:textId="77777777" w:rsidR="00A21B53" w:rsidRPr="00394AC1" w:rsidRDefault="00A21B53" w:rsidP="00EC7CA4">
            <w:pPr>
              <w:pStyle w:val="Corpotesto"/>
              <w:spacing w:before="0"/>
            </w:pPr>
          </w:p>
          <w:p w14:paraId="726EB377" w14:textId="77777777" w:rsidR="00A21B53" w:rsidRPr="00394AC1" w:rsidRDefault="00A21B53" w:rsidP="00EC7CA4">
            <w:pPr>
              <w:pStyle w:val="Corpotesto"/>
              <w:spacing w:before="0"/>
            </w:pPr>
          </w:p>
        </w:tc>
      </w:tr>
      <w:tr w:rsidR="00A21B53" w:rsidRPr="00394AC1" w14:paraId="507A1239" w14:textId="77777777" w:rsidTr="00EC7CA4">
        <w:tc>
          <w:tcPr>
            <w:tcW w:w="4253" w:type="dxa"/>
            <w:gridSpan w:val="16"/>
            <w:tcBorders>
              <w:top w:val="single" w:sz="4" w:space="0" w:color="auto"/>
              <w:left w:val="single" w:sz="4" w:space="0" w:color="auto"/>
            </w:tcBorders>
          </w:tcPr>
          <w:p w14:paraId="26B5FA75" w14:textId="77777777" w:rsidR="00A21B53" w:rsidRPr="00394AC1" w:rsidRDefault="00A21B53" w:rsidP="00EC7CA4">
            <w:pPr>
              <w:pStyle w:val="Corpotesto"/>
              <w:spacing w:before="0"/>
            </w:pPr>
          </w:p>
          <w:p w14:paraId="2E561134" w14:textId="77777777" w:rsidR="00A21B53" w:rsidRPr="00394AC1" w:rsidRDefault="00A21B53" w:rsidP="00240A50">
            <w:pPr>
              <w:pStyle w:val="Corpotesto"/>
              <w:numPr>
                <w:ilvl w:val="0"/>
                <w:numId w:val="4"/>
              </w:numPr>
              <w:spacing w:before="0"/>
              <w:jc w:val="left"/>
            </w:pPr>
            <w:r w:rsidRPr="00394AC1">
              <w:t xml:space="preserve"> </w:t>
            </w:r>
            <w:r w:rsidRPr="00394AC1">
              <w:rPr>
                <w:b/>
              </w:rPr>
              <w:t>Legale rappresentante della società</w:t>
            </w:r>
            <w:r>
              <w:rPr>
                <w:b/>
              </w:rPr>
              <w:t>/associazione</w:t>
            </w:r>
          </w:p>
        </w:tc>
        <w:tc>
          <w:tcPr>
            <w:tcW w:w="5386" w:type="dxa"/>
            <w:gridSpan w:val="21"/>
            <w:tcBorders>
              <w:top w:val="single" w:sz="4" w:space="0" w:color="auto"/>
              <w:right w:val="single" w:sz="4" w:space="0" w:color="auto"/>
            </w:tcBorders>
          </w:tcPr>
          <w:p w14:paraId="36DEC24C" w14:textId="77777777" w:rsidR="00A21B53" w:rsidRPr="00394AC1" w:rsidRDefault="00A21B53" w:rsidP="00EC7CA4">
            <w:pPr>
              <w:pStyle w:val="Corpotesto"/>
              <w:spacing w:before="0"/>
            </w:pPr>
          </w:p>
          <w:p w14:paraId="1AD09F40" w14:textId="77777777" w:rsidR="00A21B53" w:rsidRPr="00394AC1" w:rsidRDefault="00A21B53" w:rsidP="00EC7CA4">
            <w:pPr>
              <w:pStyle w:val="Corpotesto"/>
              <w:spacing w:before="0"/>
            </w:pPr>
          </w:p>
        </w:tc>
      </w:tr>
      <w:tr w:rsidR="00A21B53" w:rsidRPr="00394AC1" w14:paraId="179A7CD0" w14:textId="77777777" w:rsidTr="00EC7CA4">
        <w:tc>
          <w:tcPr>
            <w:tcW w:w="426" w:type="dxa"/>
            <w:tcBorders>
              <w:left w:val="single" w:sz="4" w:space="0" w:color="auto"/>
            </w:tcBorders>
          </w:tcPr>
          <w:p w14:paraId="7619E27B" w14:textId="77777777" w:rsidR="00A21B53" w:rsidRPr="00394AC1" w:rsidRDefault="00A21B53" w:rsidP="00EC7CA4">
            <w:pPr>
              <w:pStyle w:val="Corpotesto"/>
              <w:spacing w:before="0"/>
            </w:pPr>
          </w:p>
        </w:tc>
        <w:tc>
          <w:tcPr>
            <w:tcW w:w="2948" w:type="dxa"/>
            <w:gridSpan w:val="8"/>
          </w:tcPr>
          <w:p w14:paraId="5A12775A" w14:textId="77777777" w:rsidR="00A21B53" w:rsidRPr="00394AC1" w:rsidRDefault="00A21B53" w:rsidP="00EC7CA4">
            <w:pPr>
              <w:pStyle w:val="Corpotesto"/>
              <w:spacing w:before="0"/>
            </w:pPr>
          </w:p>
          <w:p w14:paraId="11799C7A" w14:textId="77777777" w:rsidR="00A21B53" w:rsidRPr="00394AC1" w:rsidRDefault="00A21B53" w:rsidP="00EC7CA4">
            <w:pPr>
              <w:pStyle w:val="Corpotesto"/>
              <w:spacing w:before="0"/>
            </w:pPr>
            <w:r w:rsidRPr="00394AC1">
              <w:t>Codice Fiscale</w:t>
            </w:r>
          </w:p>
        </w:tc>
        <w:tc>
          <w:tcPr>
            <w:tcW w:w="284" w:type="dxa"/>
            <w:gridSpan w:val="2"/>
            <w:tcBorders>
              <w:left w:val="single" w:sz="4" w:space="0" w:color="auto"/>
              <w:bottom w:val="single" w:sz="4" w:space="0" w:color="auto"/>
              <w:right w:val="single" w:sz="4" w:space="0" w:color="auto"/>
            </w:tcBorders>
          </w:tcPr>
          <w:p w14:paraId="0174B390"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75195A79"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68B0D8E1"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637D1DF5" w14:textId="77777777" w:rsidR="00A21B53" w:rsidRPr="00394AC1" w:rsidRDefault="00A21B53" w:rsidP="00EC7CA4">
            <w:pPr>
              <w:pStyle w:val="Corpotesto"/>
              <w:spacing w:before="0"/>
            </w:pPr>
          </w:p>
        </w:tc>
        <w:tc>
          <w:tcPr>
            <w:tcW w:w="284" w:type="dxa"/>
            <w:gridSpan w:val="3"/>
            <w:tcBorders>
              <w:left w:val="single" w:sz="4" w:space="0" w:color="auto"/>
              <w:bottom w:val="single" w:sz="4" w:space="0" w:color="auto"/>
              <w:right w:val="single" w:sz="4" w:space="0" w:color="auto"/>
            </w:tcBorders>
          </w:tcPr>
          <w:p w14:paraId="51F32143"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774FD856"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4D2B42A5"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0FA880E5"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4E659992"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2AC161B6"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57CE5DA1"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22EAD384"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25C12341"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7D724635"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23FC580A"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22CA49FB" w14:textId="77777777" w:rsidR="00A21B53" w:rsidRPr="00394AC1" w:rsidRDefault="00A21B53" w:rsidP="00EC7CA4">
            <w:pPr>
              <w:pStyle w:val="Corpotesto"/>
              <w:spacing w:before="0"/>
            </w:pPr>
          </w:p>
        </w:tc>
        <w:tc>
          <w:tcPr>
            <w:tcW w:w="1721" w:type="dxa"/>
            <w:tcBorders>
              <w:right w:val="single" w:sz="4" w:space="0" w:color="auto"/>
            </w:tcBorders>
          </w:tcPr>
          <w:p w14:paraId="4584ED90" w14:textId="77777777" w:rsidR="00A21B53" w:rsidRPr="00394AC1" w:rsidRDefault="00A21B53" w:rsidP="00EC7CA4">
            <w:pPr>
              <w:pStyle w:val="Corpotesto"/>
              <w:spacing w:before="0"/>
            </w:pPr>
          </w:p>
        </w:tc>
      </w:tr>
      <w:tr w:rsidR="00A21B53" w:rsidRPr="00394AC1" w14:paraId="1B146096" w14:textId="77777777" w:rsidTr="00EC7CA4">
        <w:trPr>
          <w:cantSplit/>
        </w:trPr>
        <w:tc>
          <w:tcPr>
            <w:tcW w:w="9639" w:type="dxa"/>
            <w:gridSpan w:val="37"/>
            <w:tcBorders>
              <w:left w:val="single" w:sz="4" w:space="0" w:color="auto"/>
              <w:right w:val="single" w:sz="4" w:space="0" w:color="auto"/>
            </w:tcBorders>
          </w:tcPr>
          <w:p w14:paraId="1CB306B0" w14:textId="77777777" w:rsidR="00A21B53" w:rsidRPr="00394AC1" w:rsidRDefault="00A21B53" w:rsidP="00EC7CA4">
            <w:pPr>
              <w:pStyle w:val="Corpotesto"/>
              <w:spacing w:before="0"/>
            </w:pPr>
          </w:p>
        </w:tc>
      </w:tr>
      <w:tr w:rsidR="00A21B53" w:rsidRPr="00394AC1" w14:paraId="1BB482D3" w14:textId="77777777" w:rsidTr="00EC7CA4">
        <w:tc>
          <w:tcPr>
            <w:tcW w:w="426" w:type="dxa"/>
            <w:tcBorders>
              <w:left w:val="single" w:sz="4" w:space="0" w:color="auto"/>
            </w:tcBorders>
          </w:tcPr>
          <w:p w14:paraId="77CA1B61" w14:textId="77777777" w:rsidR="00A21B53" w:rsidRPr="00394AC1" w:rsidRDefault="00A21B53" w:rsidP="00EC7CA4">
            <w:pPr>
              <w:pStyle w:val="Corpotesto"/>
              <w:spacing w:before="0"/>
            </w:pPr>
          </w:p>
        </w:tc>
        <w:tc>
          <w:tcPr>
            <w:tcW w:w="2948" w:type="dxa"/>
            <w:gridSpan w:val="8"/>
          </w:tcPr>
          <w:p w14:paraId="1F893D9E" w14:textId="77777777" w:rsidR="00A21B53" w:rsidRPr="00394AC1" w:rsidRDefault="00A21B53" w:rsidP="00EC7CA4">
            <w:pPr>
              <w:pStyle w:val="Corpotesto"/>
              <w:spacing w:before="0"/>
            </w:pPr>
          </w:p>
          <w:p w14:paraId="6F0DA718" w14:textId="77777777" w:rsidR="00A21B53" w:rsidRPr="00394AC1" w:rsidRDefault="00A21B53" w:rsidP="00EC7CA4">
            <w:pPr>
              <w:pStyle w:val="Corpotesto"/>
              <w:spacing w:before="0"/>
            </w:pPr>
            <w:r w:rsidRPr="00394AC1">
              <w:t>Partita I.V.A.(se diverso da C.F.)</w:t>
            </w:r>
          </w:p>
        </w:tc>
        <w:tc>
          <w:tcPr>
            <w:tcW w:w="284" w:type="dxa"/>
            <w:gridSpan w:val="2"/>
            <w:tcBorders>
              <w:left w:val="single" w:sz="4" w:space="0" w:color="auto"/>
              <w:bottom w:val="single" w:sz="4" w:space="0" w:color="auto"/>
              <w:right w:val="single" w:sz="4" w:space="0" w:color="auto"/>
            </w:tcBorders>
          </w:tcPr>
          <w:p w14:paraId="79D0359B"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43A57F1C"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3F0A1C21"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01E5F85B" w14:textId="77777777" w:rsidR="00A21B53" w:rsidRPr="00394AC1" w:rsidRDefault="00A21B53" w:rsidP="00EC7CA4">
            <w:pPr>
              <w:pStyle w:val="Corpotesto"/>
              <w:spacing w:before="0"/>
            </w:pPr>
          </w:p>
        </w:tc>
        <w:tc>
          <w:tcPr>
            <w:tcW w:w="284" w:type="dxa"/>
            <w:gridSpan w:val="3"/>
            <w:tcBorders>
              <w:left w:val="single" w:sz="4" w:space="0" w:color="auto"/>
              <w:bottom w:val="single" w:sz="4" w:space="0" w:color="auto"/>
              <w:right w:val="single" w:sz="4" w:space="0" w:color="auto"/>
            </w:tcBorders>
          </w:tcPr>
          <w:p w14:paraId="6E7570C8"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2A748B91"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541AFB3D"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2A252A87"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6EDD4EF0" w14:textId="77777777" w:rsidR="00A21B53" w:rsidRPr="00394AC1" w:rsidRDefault="00A21B53" w:rsidP="00EC7CA4">
            <w:pPr>
              <w:pStyle w:val="Corpotesto"/>
              <w:spacing w:before="0"/>
            </w:pPr>
          </w:p>
        </w:tc>
        <w:tc>
          <w:tcPr>
            <w:tcW w:w="284" w:type="dxa"/>
            <w:gridSpan w:val="2"/>
            <w:tcBorders>
              <w:left w:val="single" w:sz="4" w:space="0" w:color="auto"/>
              <w:bottom w:val="single" w:sz="4" w:space="0" w:color="auto"/>
              <w:right w:val="single" w:sz="4" w:space="0" w:color="auto"/>
            </w:tcBorders>
          </w:tcPr>
          <w:p w14:paraId="3B2A3B7C"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5E38C5E8"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430D4885"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6FA3FE17"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0157A827"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1ADA93F2" w14:textId="77777777" w:rsidR="00A21B53" w:rsidRPr="00394AC1" w:rsidRDefault="00A21B53" w:rsidP="00EC7CA4">
            <w:pPr>
              <w:pStyle w:val="Corpotesto"/>
              <w:spacing w:before="0"/>
            </w:pPr>
          </w:p>
        </w:tc>
        <w:tc>
          <w:tcPr>
            <w:tcW w:w="284" w:type="dxa"/>
            <w:tcBorders>
              <w:left w:val="single" w:sz="4" w:space="0" w:color="auto"/>
              <w:bottom w:val="single" w:sz="4" w:space="0" w:color="auto"/>
              <w:right w:val="single" w:sz="4" w:space="0" w:color="auto"/>
            </w:tcBorders>
          </w:tcPr>
          <w:p w14:paraId="4E6A7219" w14:textId="77777777" w:rsidR="00A21B53" w:rsidRPr="00394AC1" w:rsidRDefault="00A21B53" w:rsidP="00EC7CA4">
            <w:pPr>
              <w:pStyle w:val="Corpotesto"/>
              <w:spacing w:before="0"/>
            </w:pPr>
          </w:p>
        </w:tc>
        <w:tc>
          <w:tcPr>
            <w:tcW w:w="1721" w:type="dxa"/>
            <w:tcBorders>
              <w:right w:val="single" w:sz="4" w:space="0" w:color="auto"/>
            </w:tcBorders>
          </w:tcPr>
          <w:p w14:paraId="64A7FD7D" w14:textId="77777777" w:rsidR="00A21B53" w:rsidRPr="00394AC1" w:rsidRDefault="00A21B53" w:rsidP="00EC7CA4">
            <w:pPr>
              <w:pStyle w:val="Corpotesto"/>
              <w:spacing w:before="0"/>
            </w:pPr>
          </w:p>
        </w:tc>
      </w:tr>
      <w:tr w:rsidR="00A21B53" w:rsidRPr="00394AC1" w14:paraId="59D43232" w14:textId="77777777" w:rsidTr="00EC7CA4">
        <w:tc>
          <w:tcPr>
            <w:tcW w:w="426" w:type="dxa"/>
            <w:tcBorders>
              <w:left w:val="single" w:sz="4" w:space="0" w:color="auto"/>
            </w:tcBorders>
          </w:tcPr>
          <w:p w14:paraId="770B8708" w14:textId="77777777" w:rsidR="00A21B53" w:rsidRPr="00394AC1" w:rsidRDefault="00A21B53" w:rsidP="00EC7CA4">
            <w:pPr>
              <w:pStyle w:val="Corpotesto"/>
              <w:spacing w:before="0"/>
            </w:pPr>
          </w:p>
        </w:tc>
        <w:tc>
          <w:tcPr>
            <w:tcW w:w="9213" w:type="dxa"/>
            <w:gridSpan w:val="36"/>
            <w:tcBorders>
              <w:right w:val="single" w:sz="4" w:space="0" w:color="auto"/>
            </w:tcBorders>
          </w:tcPr>
          <w:p w14:paraId="10482875" w14:textId="77777777" w:rsidR="00A21B53" w:rsidRPr="00394AC1" w:rsidRDefault="00A21B53" w:rsidP="00EC7CA4">
            <w:pPr>
              <w:pStyle w:val="Corpotesto"/>
              <w:spacing w:before="0"/>
            </w:pPr>
          </w:p>
          <w:p w14:paraId="3B44CF5F" w14:textId="77777777" w:rsidR="00A21B53" w:rsidRPr="00394AC1" w:rsidRDefault="00A21B53" w:rsidP="00EC7CA4">
            <w:pPr>
              <w:pStyle w:val="Corpotesto"/>
              <w:spacing w:before="0"/>
            </w:pPr>
            <w:r w:rsidRPr="00394AC1">
              <w:t>Denominazione o ragione sociale ………………………………………</w:t>
            </w:r>
            <w:r>
              <w:t>…..</w:t>
            </w:r>
            <w:r w:rsidRPr="00394AC1">
              <w:t>………………………………………</w:t>
            </w:r>
          </w:p>
        </w:tc>
      </w:tr>
      <w:tr w:rsidR="00A21B53" w:rsidRPr="00394AC1" w14:paraId="2843723B" w14:textId="77777777" w:rsidTr="00EC7CA4">
        <w:tc>
          <w:tcPr>
            <w:tcW w:w="426" w:type="dxa"/>
            <w:tcBorders>
              <w:left w:val="single" w:sz="4" w:space="0" w:color="auto"/>
            </w:tcBorders>
          </w:tcPr>
          <w:p w14:paraId="3C969B54" w14:textId="77777777" w:rsidR="00A21B53" w:rsidRPr="00394AC1" w:rsidRDefault="00A21B53" w:rsidP="00EC7CA4">
            <w:pPr>
              <w:pStyle w:val="Corpotesto"/>
              <w:spacing w:before="0"/>
            </w:pPr>
          </w:p>
        </w:tc>
        <w:tc>
          <w:tcPr>
            <w:tcW w:w="9213" w:type="dxa"/>
            <w:gridSpan w:val="36"/>
            <w:tcBorders>
              <w:right w:val="single" w:sz="4" w:space="0" w:color="auto"/>
            </w:tcBorders>
          </w:tcPr>
          <w:p w14:paraId="78D1C652" w14:textId="77777777" w:rsidR="00A21B53" w:rsidRPr="00394AC1" w:rsidRDefault="00A21B53" w:rsidP="00EC7CA4">
            <w:pPr>
              <w:pStyle w:val="Corpotesto"/>
              <w:spacing w:before="0"/>
            </w:pPr>
          </w:p>
          <w:p w14:paraId="22B22BB5" w14:textId="77777777" w:rsidR="00A21B53" w:rsidRPr="00394AC1" w:rsidRDefault="00A21B53" w:rsidP="00EC7CA4">
            <w:pPr>
              <w:pStyle w:val="Corpotesto"/>
              <w:spacing w:before="0"/>
            </w:pPr>
            <w:r w:rsidRPr="00394AC1">
              <w:t>Con sede nel Comune di ………………</w:t>
            </w:r>
            <w:r>
              <w:t>…………………</w:t>
            </w:r>
            <w:r w:rsidRPr="00394AC1">
              <w:t>……………………………………</w:t>
            </w:r>
            <w:r>
              <w:t>.. Provincia ……</w:t>
            </w:r>
            <w:r w:rsidRPr="00394AC1">
              <w:t>…</w:t>
            </w:r>
          </w:p>
        </w:tc>
      </w:tr>
      <w:tr w:rsidR="00A21B53" w:rsidRPr="00394AC1" w14:paraId="0F3A4DDE" w14:textId="77777777" w:rsidTr="00EC7CA4">
        <w:tc>
          <w:tcPr>
            <w:tcW w:w="426" w:type="dxa"/>
            <w:tcBorders>
              <w:left w:val="single" w:sz="4" w:space="0" w:color="auto"/>
            </w:tcBorders>
          </w:tcPr>
          <w:p w14:paraId="3E82131B" w14:textId="77777777" w:rsidR="00A21B53" w:rsidRPr="00394AC1" w:rsidRDefault="00A21B53" w:rsidP="00EC7CA4">
            <w:pPr>
              <w:pStyle w:val="Corpotesto"/>
              <w:spacing w:before="0"/>
            </w:pPr>
          </w:p>
        </w:tc>
        <w:tc>
          <w:tcPr>
            <w:tcW w:w="9213" w:type="dxa"/>
            <w:gridSpan w:val="36"/>
            <w:tcBorders>
              <w:right w:val="single" w:sz="4" w:space="0" w:color="auto"/>
            </w:tcBorders>
          </w:tcPr>
          <w:p w14:paraId="1F23CC33" w14:textId="77777777" w:rsidR="00A21B53" w:rsidRPr="00394AC1" w:rsidRDefault="00A21B53" w:rsidP="00EC7CA4">
            <w:pPr>
              <w:pStyle w:val="Corpotesto"/>
              <w:spacing w:before="0"/>
            </w:pPr>
          </w:p>
          <w:p w14:paraId="3B5D8EC1" w14:textId="77777777" w:rsidR="00A21B53" w:rsidRPr="00394AC1" w:rsidRDefault="00A21B53" w:rsidP="00EC7CA4">
            <w:pPr>
              <w:pStyle w:val="Corpotesto"/>
              <w:spacing w:before="0"/>
            </w:pPr>
            <w:r>
              <w:t>In via/p.zza ……………………………………………………………………….. n° ……… C.A.P. ……………</w:t>
            </w:r>
            <w:r w:rsidRPr="00394AC1">
              <w:t>.</w:t>
            </w:r>
          </w:p>
        </w:tc>
      </w:tr>
      <w:tr w:rsidR="00A21B53" w:rsidRPr="00394AC1" w14:paraId="045A6389" w14:textId="77777777" w:rsidTr="00EC7CA4">
        <w:tc>
          <w:tcPr>
            <w:tcW w:w="426" w:type="dxa"/>
            <w:tcBorders>
              <w:left w:val="single" w:sz="4" w:space="0" w:color="auto"/>
            </w:tcBorders>
          </w:tcPr>
          <w:p w14:paraId="4ACA09A0" w14:textId="77777777" w:rsidR="00A21B53" w:rsidRPr="00394AC1" w:rsidRDefault="00A21B53" w:rsidP="00EC7CA4">
            <w:pPr>
              <w:pStyle w:val="Corpotesto"/>
              <w:spacing w:before="0"/>
            </w:pPr>
          </w:p>
        </w:tc>
        <w:tc>
          <w:tcPr>
            <w:tcW w:w="9213" w:type="dxa"/>
            <w:gridSpan w:val="36"/>
            <w:tcBorders>
              <w:right w:val="single" w:sz="4" w:space="0" w:color="auto"/>
            </w:tcBorders>
          </w:tcPr>
          <w:p w14:paraId="43E02002" w14:textId="77777777" w:rsidR="00A21B53" w:rsidRPr="00394AC1" w:rsidRDefault="00A21B53" w:rsidP="00EC7CA4">
            <w:pPr>
              <w:pStyle w:val="Corpotesto"/>
              <w:spacing w:before="0"/>
            </w:pPr>
          </w:p>
          <w:p w14:paraId="0838C140" w14:textId="77777777" w:rsidR="00A21B53" w:rsidRPr="00394AC1" w:rsidRDefault="00A21B53" w:rsidP="00EC7CA4">
            <w:pPr>
              <w:pStyle w:val="Corpotesto"/>
              <w:spacing w:before="0"/>
            </w:pPr>
            <w:r w:rsidRPr="00394AC1">
              <w:t>Tel. ……………………………………………………………….</w:t>
            </w:r>
          </w:p>
        </w:tc>
      </w:tr>
      <w:tr w:rsidR="00A21B53" w:rsidRPr="00394AC1" w14:paraId="2D47F171" w14:textId="77777777" w:rsidTr="00EC7CA4">
        <w:tc>
          <w:tcPr>
            <w:tcW w:w="426" w:type="dxa"/>
            <w:tcBorders>
              <w:left w:val="single" w:sz="4" w:space="0" w:color="auto"/>
              <w:bottom w:val="single" w:sz="4" w:space="0" w:color="auto"/>
            </w:tcBorders>
          </w:tcPr>
          <w:p w14:paraId="1AA9237D" w14:textId="77777777" w:rsidR="00A21B53" w:rsidRPr="00394AC1" w:rsidRDefault="00A21B53" w:rsidP="00EC7CA4">
            <w:pPr>
              <w:pStyle w:val="Corpotesto"/>
              <w:spacing w:before="0"/>
            </w:pPr>
          </w:p>
        </w:tc>
        <w:tc>
          <w:tcPr>
            <w:tcW w:w="9213" w:type="dxa"/>
            <w:gridSpan w:val="36"/>
            <w:tcBorders>
              <w:bottom w:val="single" w:sz="4" w:space="0" w:color="auto"/>
              <w:right w:val="single" w:sz="4" w:space="0" w:color="auto"/>
            </w:tcBorders>
          </w:tcPr>
          <w:p w14:paraId="65C32609" w14:textId="77777777" w:rsidR="00A21B53" w:rsidRPr="00394AC1" w:rsidRDefault="00A21B53" w:rsidP="00EC7CA4">
            <w:pPr>
              <w:pStyle w:val="Corpotesto"/>
              <w:spacing w:before="0"/>
            </w:pPr>
          </w:p>
          <w:p w14:paraId="0A9706E2" w14:textId="77777777" w:rsidR="00A21B53" w:rsidRDefault="00A21B53" w:rsidP="00EC7CA4">
            <w:pPr>
              <w:pStyle w:val="Corpotesto"/>
              <w:spacing w:before="0"/>
            </w:pPr>
            <w:r w:rsidRPr="00394AC1">
              <w:t xml:space="preserve">N° d’iscrizione al Registro Imprese ……………………………………. </w:t>
            </w:r>
          </w:p>
          <w:p w14:paraId="5EEFB6E2" w14:textId="77777777" w:rsidR="00A21B53" w:rsidRPr="00394AC1" w:rsidRDefault="00A21B53" w:rsidP="00EC7CA4">
            <w:pPr>
              <w:pStyle w:val="Corpotesto"/>
              <w:spacing w:before="0"/>
            </w:pPr>
            <w:r w:rsidRPr="00394AC1">
              <w:t>CCIAA di …………</w:t>
            </w:r>
            <w:r>
              <w:t>……………………………</w:t>
            </w:r>
          </w:p>
        </w:tc>
      </w:tr>
    </w:tbl>
    <w:p w14:paraId="3C0640C3" w14:textId="77777777" w:rsidR="00A21B53" w:rsidRDefault="00A21B53" w:rsidP="00A21B53">
      <w:pPr>
        <w:pStyle w:val="Corpodeltesto2"/>
      </w:pPr>
    </w:p>
    <w:p w14:paraId="56EF41F8" w14:textId="77777777" w:rsidR="00A21B53" w:rsidRPr="00394AC1" w:rsidRDefault="00A21B53" w:rsidP="00A21B53">
      <w:pPr>
        <w:pStyle w:val="Corpotesto"/>
        <w:rPr>
          <w:b/>
        </w:rPr>
      </w:pPr>
    </w:p>
    <w:p w14:paraId="33C2ABB9" w14:textId="77777777" w:rsidR="00A21B53" w:rsidRPr="00394AC1" w:rsidRDefault="00A21B53" w:rsidP="00A21B53">
      <w:pPr>
        <w:pStyle w:val="Corpotesto"/>
      </w:pPr>
      <w:r>
        <w:lastRenderedPageBreak/>
        <w:t>A norma del</w:t>
      </w:r>
      <w:r w:rsidRPr="00394AC1">
        <w:t xml:space="preserve"> vigente </w:t>
      </w:r>
      <w:r>
        <w:t>Decreto Ministero dell’Ambiente e della Tutela del Territorio e del Mare 26 gennaio 2009, della Legge 11 febbraio 1971 n. 50 (</w:t>
      </w:r>
      <w:r w:rsidRPr="00490AC6">
        <w:rPr>
          <w:i/>
        </w:rPr>
        <w:t>G.U. n.69 del 18 marzo 1971</w:t>
      </w:r>
      <w:r>
        <w:t xml:space="preserve">) </w:t>
      </w:r>
      <w:r w:rsidRPr="00490AC6">
        <w:rPr>
          <w:i/>
        </w:rPr>
        <w:t>Norme sulla navigazione da diporto</w:t>
      </w:r>
      <w:r>
        <w:t xml:space="preserve"> e </w:t>
      </w:r>
      <w:proofErr w:type="spellStart"/>
      <w:r>
        <w:t>succ</w:t>
      </w:r>
      <w:proofErr w:type="spellEnd"/>
      <w:r>
        <w:t xml:space="preserve">. </w:t>
      </w:r>
      <w:proofErr w:type="spellStart"/>
      <w:r>
        <w:t>mod</w:t>
      </w:r>
      <w:proofErr w:type="spellEnd"/>
      <w:r>
        <w:t>., delle vigenti ordinanze balneare della Regione Puglia e della Capitaneria di Porto di Brindisi</w:t>
      </w:r>
      <w:r w:rsidRPr="00394AC1">
        <w:t xml:space="preserve"> per lo svolgimento dell’attività in oggetto</w:t>
      </w:r>
    </w:p>
    <w:p w14:paraId="4E42AFDF" w14:textId="77777777" w:rsidR="00A21B53" w:rsidRDefault="00A21B53" w:rsidP="00A21B53">
      <w:pPr>
        <w:pStyle w:val="Corpodeltesto2"/>
      </w:pPr>
    </w:p>
    <w:p w14:paraId="6F61EBC7" w14:textId="77777777" w:rsidR="00A21B53" w:rsidRPr="00394AC1" w:rsidRDefault="00A21B53" w:rsidP="00A21B53">
      <w:pPr>
        <w:pStyle w:val="determina"/>
      </w:pPr>
      <w:r w:rsidRPr="00394AC1">
        <w:t>CHIEDE</w:t>
      </w:r>
    </w:p>
    <w:p w14:paraId="1A9F3578" w14:textId="77777777" w:rsidR="00A21B53" w:rsidRPr="00C31A61" w:rsidRDefault="00A21B53" w:rsidP="00A21B53">
      <w:pPr>
        <w:pStyle w:val="Corpotesto"/>
      </w:pPr>
      <w:r w:rsidRPr="00C31A61">
        <w:t>di essere autorizzato, per l’anno __________ , allo svolgimento dell’attività di :</w:t>
      </w:r>
    </w:p>
    <w:p w14:paraId="68D2FFF4" w14:textId="77777777" w:rsidR="00A21B53" w:rsidRPr="00394AC1" w:rsidRDefault="00A21B53" w:rsidP="00240A50">
      <w:pPr>
        <w:pStyle w:val="Corpotesto"/>
        <w:numPr>
          <w:ilvl w:val="0"/>
          <w:numId w:val="5"/>
        </w:numPr>
        <w:rPr>
          <w:b/>
        </w:rPr>
      </w:pPr>
      <w:r w:rsidRPr="00394AC1">
        <w:rPr>
          <w:b/>
        </w:rPr>
        <w:t>scuola di vela</w:t>
      </w:r>
    </w:p>
    <w:p w14:paraId="01B218CC" w14:textId="77777777" w:rsidR="00A21B53" w:rsidRPr="00394AC1" w:rsidRDefault="00A21B53" w:rsidP="00240A50">
      <w:pPr>
        <w:pStyle w:val="Corpotesto"/>
        <w:numPr>
          <w:ilvl w:val="0"/>
          <w:numId w:val="5"/>
        </w:numPr>
        <w:rPr>
          <w:b/>
        </w:rPr>
      </w:pPr>
      <w:r w:rsidRPr="00394AC1">
        <w:rPr>
          <w:b/>
        </w:rPr>
        <w:t>scuola di windsurf</w:t>
      </w:r>
    </w:p>
    <w:p w14:paraId="286E05D4" w14:textId="77777777" w:rsidR="00A21B53" w:rsidRPr="00394AC1" w:rsidRDefault="00A21B53" w:rsidP="00240A50">
      <w:pPr>
        <w:pStyle w:val="Corpotesto"/>
        <w:numPr>
          <w:ilvl w:val="0"/>
          <w:numId w:val="5"/>
        </w:numPr>
      </w:pPr>
      <w:r>
        <w:rPr>
          <w:b/>
        </w:rPr>
        <w:t>altro</w:t>
      </w:r>
      <w:r w:rsidRPr="00394AC1">
        <w:rPr>
          <w:b/>
        </w:rPr>
        <w:t>: …………………………………</w:t>
      </w:r>
      <w:r>
        <w:rPr>
          <w:b/>
        </w:rPr>
        <w:t>……………………………………………</w:t>
      </w:r>
      <w:r w:rsidRPr="00394AC1">
        <w:rPr>
          <w:b/>
        </w:rPr>
        <w:t>………………………………</w:t>
      </w:r>
    </w:p>
    <w:p w14:paraId="1FE266F1" w14:textId="77777777" w:rsidR="00A21B53" w:rsidRDefault="00A21B53" w:rsidP="00A21B53">
      <w:pPr>
        <w:pStyle w:val="Corpotesto"/>
      </w:pPr>
    </w:p>
    <w:p w14:paraId="4B93FC9F" w14:textId="77777777" w:rsidR="00A21B53" w:rsidRPr="00394AC1" w:rsidRDefault="00A21B53" w:rsidP="00A21B53">
      <w:pPr>
        <w:pStyle w:val="Corpotesto"/>
      </w:pPr>
      <w:r w:rsidRPr="00394AC1">
        <w:t>dal ……………………………………………… al …………………………………………………………</w:t>
      </w:r>
    </w:p>
    <w:p w14:paraId="074F4E23" w14:textId="77777777" w:rsidR="00A21B53" w:rsidRPr="00394AC1" w:rsidRDefault="00A21B53" w:rsidP="00A21B53">
      <w:pPr>
        <w:pStyle w:val="Corpotesto"/>
      </w:pPr>
    </w:p>
    <w:p w14:paraId="08753730" w14:textId="77777777" w:rsidR="00A21B53" w:rsidRPr="00394AC1" w:rsidRDefault="00A21B53" w:rsidP="00A21B53">
      <w:pPr>
        <w:pStyle w:val="determina"/>
      </w:pPr>
      <w:r w:rsidRPr="00394AC1">
        <w:t>A tal fine DICHIARA</w:t>
      </w:r>
    </w:p>
    <w:p w14:paraId="13D2CED5" w14:textId="77777777" w:rsidR="00A21B53" w:rsidRPr="00237800" w:rsidRDefault="00A21B53" w:rsidP="00240A50">
      <w:pPr>
        <w:pStyle w:val="Corpotesto"/>
        <w:numPr>
          <w:ilvl w:val="0"/>
          <w:numId w:val="7"/>
        </w:numPr>
        <w:rPr>
          <w:b/>
        </w:rPr>
      </w:pPr>
      <w:r w:rsidRPr="00237800">
        <w:rPr>
          <w:b/>
        </w:rPr>
        <w:t>REQUISITI D.M. AMBIENTE 26.01.2009</w:t>
      </w:r>
    </w:p>
    <w:p w14:paraId="1955832B" w14:textId="77777777" w:rsidR="00A21B53" w:rsidRPr="005776F8" w:rsidRDefault="00A21B53" w:rsidP="00240A50">
      <w:pPr>
        <w:pStyle w:val="Corpotesto"/>
        <w:numPr>
          <w:ilvl w:val="1"/>
          <w:numId w:val="7"/>
        </w:numPr>
        <w:ind w:left="851" w:hanging="491"/>
      </w:pPr>
      <w:r>
        <w:t xml:space="preserve">che i nominativi degli istruttori individuati è elencato nel </w:t>
      </w:r>
      <w:r w:rsidRPr="00237800">
        <w:rPr>
          <w:b/>
        </w:rPr>
        <w:fldChar w:fldCharType="begin"/>
      </w:r>
      <w:r w:rsidRPr="00237800">
        <w:rPr>
          <w:b/>
        </w:rPr>
        <w:instrText xml:space="preserve"> REF _Ref240076637 \r \h  \* MERGEFORMAT </w:instrText>
      </w:r>
      <w:r w:rsidRPr="00237800">
        <w:rPr>
          <w:b/>
        </w:rPr>
      </w:r>
      <w:r w:rsidRPr="00237800">
        <w:rPr>
          <w:b/>
        </w:rPr>
        <w:fldChar w:fldCharType="separate"/>
      </w:r>
      <w:r>
        <w:rPr>
          <w:b/>
        </w:rPr>
        <w:t>MODULO A)</w:t>
      </w:r>
      <w:r w:rsidRPr="00237800">
        <w:rPr>
          <w:b/>
        </w:rPr>
        <w:fldChar w:fldCharType="end"/>
      </w:r>
      <w:r>
        <w:t xml:space="preserve"> allegato;</w:t>
      </w:r>
    </w:p>
    <w:p w14:paraId="0095CE89" w14:textId="77777777" w:rsidR="00A21B53" w:rsidRDefault="00A21B53" w:rsidP="00240A50">
      <w:pPr>
        <w:pStyle w:val="Corpotesto"/>
        <w:numPr>
          <w:ilvl w:val="1"/>
          <w:numId w:val="7"/>
        </w:numPr>
        <w:ind w:left="851" w:hanging="491"/>
      </w:pPr>
      <w:r>
        <w:t>Di impegnarsi ad ormeggiare agli appositi gavitelli predisposti dal Soggetto Gestore;</w:t>
      </w:r>
    </w:p>
    <w:p w14:paraId="0E20FCF1" w14:textId="77777777" w:rsidR="00A21B53" w:rsidRPr="00394AC1" w:rsidRDefault="00A21B53" w:rsidP="00240A50">
      <w:pPr>
        <w:pStyle w:val="Corpotesto"/>
        <w:numPr>
          <w:ilvl w:val="1"/>
          <w:numId w:val="7"/>
        </w:numPr>
        <w:ind w:left="851" w:hanging="491"/>
      </w:pPr>
      <w:r>
        <w:t>Di impegnarsi a riconsegnare i contrassegni autorizzativi al Soggetto Gestore alla scadenza dell’autorizzazione;</w:t>
      </w:r>
    </w:p>
    <w:p w14:paraId="2294729C" w14:textId="77777777" w:rsidR="00A21B53" w:rsidRPr="00D637F4" w:rsidRDefault="00A21B53" w:rsidP="00240A50">
      <w:pPr>
        <w:pStyle w:val="Corpotesto"/>
        <w:numPr>
          <w:ilvl w:val="1"/>
          <w:numId w:val="7"/>
        </w:numPr>
        <w:ind w:left="851" w:hanging="491"/>
      </w:pPr>
      <w:bookmarkStart w:id="0" w:name="_Ref240078897"/>
      <w:r>
        <w:t xml:space="preserve">Al fine di prestare supporto alle attività di scuola di vela, in zona C l’uso dell’unità navale dalle caratteristiche descritte nel </w:t>
      </w:r>
      <w:r w:rsidRPr="00237800">
        <w:rPr>
          <w:b/>
        </w:rPr>
        <w:fldChar w:fldCharType="begin"/>
      </w:r>
      <w:r w:rsidRPr="00237800">
        <w:rPr>
          <w:b/>
        </w:rPr>
        <w:instrText xml:space="preserve"> REF _Ref240076661 \r \h  \* MERGEFORMAT </w:instrText>
      </w:r>
      <w:r w:rsidRPr="00237800">
        <w:rPr>
          <w:b/>
        </w:rPr>
      </w:r>
      <w:r w:rsidRPr="00237800">
        <w:rPr>
          <w:b/>
        </w:rPr>
        <w:fldChar w:fldCharType="separate"/>
      </w:r>
      <w:r>
        <w:rPr>
          <w:b/>
        </w:rPr>
        <w:t>MODULO B)</w:t>
      </w:r>
      <w:r w:rsidRPr="00237800">
        <w:rPr>
          <w:b/>
        </w:rPr>
        <w:fldChar w:fldCharType="end"/>
      </w:r>
      <w:r>
        <w:t>:</w:t>
      </w:r>
      <w:bookmarkEnd w:id="0"/>
    </w:p>
    <w:p w14:paraId="33FD8D79" w14:textId="77777777" w:rsidR="00A21B53" w:rsidRDefault="00A21B53" w:rsidP="00240A50">
      <w:pPr>
        <w:pStyle w:val="Corpotesto"/>
        <w:numPr>
          <w:ilvl w:val="1"/>
          <w:numId w:val="7"/>
        </w:numPr>
        <w:ind w:left="851" w:hanging="491"/>
      </w:pPr>
      <w:r w:rsidRPr="00304C8B">
        <w:t>che per l’attività intende utilizzare i mezzi nautici</w:t>
      </w:r>
      <w:r>
        <w:t xml:space="preserve"> elencati nel </w:t>
      </w:r>
      <w:r>
        <w:rPr>
          <w:b/>
        </w:rPr>
        <w:fldChar w:fldCharType="begin"/>
      </w:r>
      <w:r w:rsidRPr="00237800">
        <w:rPr>
          <w:b/>
        </w:rPr>
        <w:instrText xml:space="preserve"> REF  _Ref240030645 \n  \* MERGEFORMAT </w:instrText>
      </w:r>
      <w:r>
        <w:rPr>
          <w:b/>
        </w:rPr>
        <w:fldChar w:fldCharType="separate"/>
      </w:r>
      <w:r>
        <w:rPr>
          <w:b/>
        </w:rPr>
        <w:t>MODULO</w:t>
      </w:r>
      <w:r w:rsidRPr="00F55FA2">
        <w:t xml:space="preserve"> </w:t>
      </w:r>
      <w:r>
        <w:rPr>
          <w:b/>
        </w:rPr>
        <w:t>C)</w:t>
      </w:r>
      <w:r>
        <w:fldChar w:fldCharType="end"/>
      </w:r>
      <w:r>
        <w:t>.</w:t>
      </w:r>
    </w:p>
    <w:p w14:paraId="21291F08" w14:textId="77777777" w:rsidR="00A21B53" w:rsidRDefault="00A21B53" w:rsidP="00240A50">
      <w:pPr>
        <w:pStyle w:val="Corpotesto"/>
        <w:numPr>
          <w:ilvl w:val="1"/>
          <w:numId w:val="7"/>
        </w:numPr>
        <w:ind w:left="851" w:hanging="491"/>
      </w:pPr>
      <w:r w:rsidRPr="00394AC1">
        <w:t xml:space="preserve">di essere a conoscenza che l’attività deve essere svolta nel rispetto delle norme di cui </w:t>
      </w:r>
      <w:r>
        <w:t xml:space="preserve">agli artt. 8, 12, 13, 14, 15, 16, 17 del </w:t>
      </w:r>
      <w:r w:rsidRPr="001369BD">
        <w:t xml:space="preserve">Decreto 26 gennaio 2009 </w:t>
      </w:r>
      <w:r>
        <w:t xml:space="preserve">del </w:t>
      </w:r>
      <w:r w:rsidRPr="001369BD">
        <w:t>Ministero dell'Ambiente e della Tutela del Territorio e del Mare</w:t>
      </w:r>
      <w:r>
        <w:t xml:space="preserve">. Nello specifico per la disciplina </w:t>
      </w:r>
      <w:r w:rsidRPr="005776F8">
        <w:t>dell’attività di scuola di vela</w:t>
      </w:r>
      <w:r>
        <w:t xml:space="preserve"> è previsto:</w:t>
      </w:r>
    </w:p>
    <w:p w14:paraId="41983D5A" w14:textId="77777777" w:rsidR="00A21B53" w:rsidRPr="005776F8" w:rsidRDefault="00A21B53" w:rsidP="00240A50">
      <w:pPr>
        <w:pStyle w:val="Corpotesto"/>
        <w:numPr>
          <w:ilvl w:val="2"/>
          <w:numId w:val="7"/>
        </w:numPr>
      </w:pPr>
      <w:bookmarkStart w:id="1" w:name="_Ref240076633"/>
      <w:r w:rsidRPr="005776F8">
        <w:t>Nelle zone A e B è vietata l’attività di scuola di vela.</w:t>
      </w:r>
      <w:bookmarkEnd w:id="1"/>
    </w:p>
    <w:p w14:paraId="087673D0" w14:textId="77777777" w:rsidR="00A21B53" w:rsidRPr="005776F8" w:rsidRDefault="00A21B53" w:rsidP="00240A50">
      <w:pPr>
        <w:pStyle w:val="Corpotesto"/>
        <w:numPr>
          <w:ilvl w:val="2"/>
          <w:numId w:val="7"/>
        </w:numPr>
      </w:pPr>
      <w:r w:rsidRPr="005776F8">
        <w:t xml:space="preserve">Nella zona C è consentita l’attività di scuola di vela, compatibilmente alle esigenze di tutela ambientale, previa autorizzazione dell’Ente gestore, </w:t>
      </w:r>
      <w:r>
        <w:t xml:space="preserve">secondo le seguenti modalità: </w:t>
      </w:r>
      <w:r w:rsidRPr="005776F8">
        <w:t>esclusivamente all’interno degli specchi acquei individuati dall’Ente gestore, delimitati da apposite boe, posizionate in collaborazione con il medesimo Ente gestore;</w:t>
      </w:r>
      <w:r>
        <w:t xml:space="preserve"> </w:t>
      </w:r>
      <w:r w:rsidRPr="005776F8">
        <w:t>l’accesso ai predetti specchi acquei potrà avvenire da terra, mediante un apposito canale di lancio dei mezzi nautici;</w:t>
      </w:r>
    </w:p>
    <w:p w14:paraId="4345A0B8" w14:textId="77777777" w:rsidR="00A21B53" w:rsidRDefault="00A21B53" w:rsidP="00240A50">
      <w:pPr>
        <w:pStyle w:val="Corpotesto"/>
        <w:numPr>
          <w:ilvl w:val="2"/>
          <w:numId w:val="7"/>
        </w:numPr>
      </w:pPr>
      <w:r>
        <w:t>Al fine di prestare supporto alle attività di scuola di vela, in zona C è consentita la navigazione a motore di un mezzo nautico equipaggiato con motore conforme alla Direttiva 2003/44/CE relativamente alle emissioni gassose e acustiche, condotto dal personale autorizzato, per il tempo strettamente necessario all’attività.</w:t>
      </w:r>
    </w:p>
    <w:p w14:paraId="6133887C" w14:textId="72DF325C" w:rsidR="00A21B53" w:rsidRDefault="00A21B53" w:rsidP="00240A50">
      <w:pPr>
        <w:pStyle w:val="Corpotesto"/>
        <w:numPr>
          <w:ilvl w:val="1"/>
          <w:numId w:val="7"/>
        </w:numPr>
        <w:ind w:left="851" w:hanging="491"/>
      </w:pPr>
      <w:r>
        <w:t xml:space="preserve">Di impegnarsi alla registrazione costante dei flussi turistici inerenti </w:t>
      </w:r>
      <w:r w:rsidR="00A257AF">
        <w:t>all’attività</w:t>
      </w:r>
      <w:r>
        <w:t xml:space="preserve"> in oggetto nell’applicativo web presente all’indirizzo web </w:t>
      </w:r>
      <w:hyperlink r:id="rId8" w:history="1">
        <w:r w:rsidR="00A257AF">
          <w:rPr>
            <w:rStyle w:val="Collegamentoipertestuale"/>
          </w:rPr>
          <w:t>win</w:t>
        </w:r>
        <w:r w:rsidRPr="00887CFD">
          <w:rPr>
            <w:rStyle w:val="Collegamentoipertestuale"/>
          </w:rPr>
          <w:t>.riservaditorreguaceto.it/monitoraggio</w:t>
        </w:r>
      </w:hyperlink>
      <w:r>
        <w:t>, previa ricezione dell’user name e password necessari per l’ingresso nell’area riservata.</w:t>
      </w:r>
    </w:p>
    <w:p w14:paraId="1107EE7E" w14:textId="77777777" w:rsidR="00A21B53" w:rsidRPr="00237800" w:rsidRDefault="00A21B53" w:rsidP="00240A50">
      <w:pPr>
        <w:pStyle w:val="Corpotesto"/>
        <w:numPr>
          <w:ilvl w:val="0"/>
          <w:numId w:val="7"/>
        </w:numPr>
        <w:rPr>
          <w:b/>
        </w:rPr>
      </w:pPr>
      <w:r w:rsidRPr="00237800">
        <w:rPr>
          <w:b/>
        </w:rPr>
        <w:t>REQUISITI NORMATIVI DI P.S.</w:t>
      </w:r>
    </w:p>
    <w:p w14:paraId="78550B65" w14:textId="77777777" w:rsidR="00A21B53" w:rsidRPr="00394AC1" w:rsidRDefault="00A21B53" w:rsidP="00240A50">
      <w:pPr>
        <w:pStyle w:val="Corpotesto"/>
        <w:numPr>
          <w:ilvl w:val="1"/>
          <w:numId w:val="7"/>
        </w:numPr>
        <w:ind w:left="851" w:hanging="491"/>
      </w:pPr>
      <w:r w:rsidRPr="00394AC1">
        <w:t>che non sussistono nei propri confronti cause di divieto, di decadenza o di sospensione di cui all’art.10 della Legge 31.5.1</w:t>
      </w:r>
      <w:r>
        <w:t>965 n.575 (ANTIMAFIA)</w:t>
      </w:r>
      <w:r w:rsidRPr="00394AC1">
        <w:t>;</w:t>
      </w:r>
    </w:p>
    <w:p w14:paraId="71A327A9" w14:textId="77777777" w:rsidR="00A21B53" w:rsidRPr="00394AC1" w:rsidRDefault="00A21B53" w:rsidP="00240A50">
      <w:pPr>
        <w:pStyle w:val="Corpotesto"/>
        <w:numPr>
          <w:ilvl w:val="1"/>
          <w:numId w:val="7"/>
        </w:numPr>
        <w:ind w:left="851" w:hanging="491"/>
      </w:pPr>
      <w:r w:rsidRPr="00394AC1">
        <w:lastRenderedPageBreak/>
        <w:t>di non aver riportato una condanna a pena restrittiva della libertà personale superiore a tre anni, per delitto non colposo senza aver ottenuto la riabilitazione (art.11 del TULPS);</w:t>
      </w:r>
    </w:p>
    <w:p w14:paraId="1B3575E8" w14:textId="77777777" w:rsidR="00A21B53" w:rsidRPr="00394AC1" w:rsidRDefault="00A21B53" w:rsidP="00240A50">
      <w:pPr>
        <w:pStyle w:val="Corpotesto"/>
        <w:numPr>
          <w:ilvl w:val="1"/>
          <w:numId w:val="7"/>
        </w:numPr>
        <w:ind w:left="851" w:hanging="491"/>
      </w:pPr>
      <w:r w:rsidRPr="00394AC1">
        <w:t>di non essere sottoposto a sorveglianza speciale o a misura di sicurezza personale nonché di non essere stato dichiarato delinquente abituale, professionale o per tendenza (art.11 del TULPS);</w:t>
      </w:r>
    </w:p>
    <w:p w14:paraId="6CF91454" w14:textId="77777777" w:rsidR="00A21B53" w:rsidRDefault="00A21B53" w:rsidP="00240A50">
      <w:pPr>
        <w:pStyle w:val="Corpotesto"/>
        <w:numPr>
          <w:ilvl w:val="1"/>
          <w:numId w:val="7"/>
        </w:numPr>
        <w:ind w:left="851" w:hanging="491"/>
      </w:pPr>
      <w:r w:rsidRPr="00394AC1">
        <w:t>di non aver riportato condanna per delitti contro la personalità dello Stato o contro l’ordine pubblico, ovvero per delitti contro le persone commessi con violenza, o per furto, rapina, estorsione, sequestro di persona a scopo di rapina o di estorsione, o per violenza o resistenza all’autorità e di godere di buona condotta (art.11 del TULPS).</w:t>
      </w:r>
    </w:p>
    <w:p w14:paraId="2A8DCC8F" w14:textId="77777777" w:rsidR="00A21B53" w:rsidRPr="00311BED" w:rsidRDefault="00A21B53" w:rsidP="00240A50">
      <w:pPr>
        <w:pStyle w:val="Corpotesto"/>
        <w:numPr>
          <w:ilvl w:val="0"/>
          <w:numId w:val="7"/>
        </w:numPr>
        <w:rPr>
          <w:b/>
        </w:rPr>
      </w:pPr>
      <w:r w:rsidRPr="00311BED">
        <w:rPr>
          <w:b/>
        </w:rPr>
        <w:t>REQUISITI NORMATIVI IGIENE E SICUREZZA</w:t>
      </w:r>
    </w:p>
    <w:p w14:paraId="1CED4F1C" w14:textId="77777777" w:rsidR="00A21B53" w:rsidRDefault="00A21B53" w:rsidP="00240A50">
      <w:pPr>
        <w:pStyle w:val="Corpotesto"/>
        <w:numPr>
          <w:ilvl w:val="1"/>
          <w:numId w:val="7"/>
        </w:numPr>
        <w:ind w:left="851" w:hanging="491"/>
      </w:pPr>
      <w:bookmarkStart w:id="2" w:name="_Ref240077577"/>
      <w:r w:rsidRPr="005776F8">
        <w:t>di</w:t>
      </w:r>
      <w:r>
        <w:t xml:space="preserve"> voler esercitare l’attività richiesta utilizzando locali siti all’interno dei confini della Riserva Naturale dello Stato di Torre Guaceto</w:t>
      </w:r>
      <w:r>
        <w:tab/>
      </w:r>
      <w:r w:rsidRPr="00311BED">
        <w:rPr>
          <w:b/>
        </w:rPr>
        <w:sym w:font="Webdings" w:char="F063"/>
      </w:r>
      <w:r w:rsidRPr="00311BED">
        <w:rPr>
          <w:b/>
        </w:rPr>
        <w:t xml:space="preserve"> SI</w:t>
      </w:r>
      <w:r>
        <w:rPr>
          <w:b/>
        </w:rPr>
        <w:tab/>
      </w:r>
      <w:r w:rsidRPr="00311BED">
        <w:rPr>
          <w:b/>
        </w:rPr>
        <w:sym w:font="Webdings" w:char="F063"/>
      </w:r>
      <w:r w:rsidRPr="00311BED">
        <w:rPr>
          <w:b/>
        </w:rPr>
        <w:t xml:space="preserve"> </w:t>
      </w:r>
      <w:r>
        <w:rPr>
          <w:b/>
        </w:rPr>
        <w:t>NO</w:t>
      </w:r>
      <w:bookmarkEnd w:id="2"/>
    </w:p>
    <w:p w14:paraId="5700B1BF" w14:textId="77777777" w:rsidR="00A21B53" w:rsidRDefault="00A21B53" w:rsidP="00240A50">
      <w:pPr>
        <w:pStyle w:val="Corpotesto"/>
        <w:numPr>
          <w:ilvl w:val="1"/>
          <w:numId w:val="7"/>
        </w:numPr>
        <w:ind w:left="851" w:hanging="491"/>
      </w:pPr>
      <w:bookmarkStart w:id="3" w:name="_Ref240079546"/>
      <w:r w:rsidRPr="00311BED">
        <w:rPr>
          <w:b/>
        </w:rPr>
        <w:t xml:space="preserve">se si è risposto SI al requisito </w:t>
      </w:r>
      <w:r w:rsidRPr="00311BED">
        <w:rPr>
          <w:b/>
        </w:rPr>
        <w:fldChar w:fldCharType="begin"/>
      </w:r>
      <w:r w:rsidRPr="00311BED">
        <w:rPr>
          <w:b/>
        </w:rPr>
        <w:instrText xml:space="preserve"> REF _Ref240077577 \r \h </w:instrText>
      </w:r>
      <w:r>
        <w:rPr>
          <w:b/>
        </w:rPr>
        <w:instrText xml:space="preserve"> \* MERGEFORMAT </w:instrText>
      </w:r>
      <w:r w:rsidRPr="00311BED">
        <w:rPr>
          <w:b/>
        </w:rPr>
      </w:r>
      <w:r w:rsidRPr="00311BED">
        <w:rPr>
          <w:b/>
        </w:rPr>
        <w:fldChar w:fldCharType="separate"/>
      </w:r>
      <w:r>
        <w:rPr>
          <w:b/>
        </w:rPr>
        <w:t>C.1)</w:t>
      </w:r>
      <w:r w:rsidRPr="00311BED">
        <w:rPr>
          <w:b/>
        </w:rPr>
        <w:fldChar w:fldCharType="end"/>
      </w:r>
      <w:r>
        <w:t xml:space="preserve"> che i locali in cui si svolge l’attività </w:t>
      </w:r>
      <w:proofErr w:type="spellStart"/>
      <w:r>
        <w:t>sono in</w:t>
      </w:r>
      <w:proofErr w:type="spellEnd"/>
      <w:r>
        <w:t xml:space="preserve"> disponibilità del richiedente a titolo di:</w:t>
      </w:r>
      <w:bookmarkEnd w:id="3"/>
      <w:r>
        <w:t xml:space="preserve"> </w:t>
      </w:r>
    </w:p>
    <w:p w14:paraId="50AFDEA7" w14:textId="77777777" w:rsidR="00A21B53" w:rsidRDefault="00A21B53" w:rsidP="00240A50">
      <w:pPr>
        <w:pStyle w:val="Corpotesto"/>
        <w:numPr>
          <w:ilvl w:val="2"/>
          <w:numId w:val="7"/>
        </w:numPr>
      </w:pPr>
      <w:r>
        <w:t>locazione</w:t>
      </w:r>
    </w:p>
    <w:p w14:paraId="05FD8696" w14:textId="77777777" w:rsidR="00A21B53" w:rsidRDefault="00A21B53" w:rsidP="00240A50">
      <w:pPr>
        <w:pStyle w:val="Corpotesto"/>
        <w:numPr>
          <w:ilvl w:val="2"/>
          <w:numId w:val="7"/>
        </w:numPr>
      </w:pPr>
      <w:r>
        <w:t xml:space="preserve">proprietà </w:t>
      </w:r>
    </w:p>
    <w:p w14:paraId="6A20DAC4" w14:textId="77777777" w:rsidR="00A21B53" w:rsidRDefault="00A21B53" w:rsidP="00240A50">
      <w:pPr>
        <w:pStyle w:val="Corpotesto"/>
        <w:numPr>
          <w:ilvl w:val="2"/>
          <w:numId w:val="7"/>
        </w:numPr>
      </w:pPr>
      <w:r>
        <w:t xml:space="preserve">comodato </w:t>
      </w:r>
    </w:p>
    <w:p w14:paraId="09758CD7" w14:textId="77777777" w:rsidR="00A21B53" w:rsidRDefault="00A21B53" w:rsidP="00240A50">
      <w:pPr>
        <w:pStyle w:val="Corpotesto"/>
        <w:numPr>
          <w:ilvl w:val="2"/>
          <w:numId w:val="7"/>
        </w:numPr>
      </w:pPr>
      <w:r>
        <w:t>altro __________________________________________________________________________</w:t>
      </w:r>
    </w:p>
    <w:p w14:paraId="7DA8BC57" w14:textId="77777777" w:rsidR="00A21B53" w:rsidRDefault="00A21B53" w:rsidP="00240A50">
      <w:pPr>
        <w:pStyle w:val="Corpotesto"/>
        <w:numPr>
          <w:ilvl w:val="1"/>
          <w:numId w:val="7"/>
        </w:numPr>
        <w:ind w:left="851" w:hanging="491"/>
      </w:pPr>
      <w:bookmarkStart w:id="4" w:name="_Ref240079843"/>
      <w:r w:rsidRPr="00311BED">
        <w:rPr>
          <w:b/>
        </w:rPr>
        <w:t xml:space="preserve">se si è risposto SI al requisito </w:t>
      </w:r>
      <w:r w:rsidRPr="00311BED">
        <w:rPr>
          <w:b/>
        </w:rPr>
        <w:fldChar w:fldCharType="begin"/>
      </w:r>
      <w:r w:rsidRPr="00311BED">
        <w:rPr>
          <w:b/>
        </w:rPr>
        <w:instrText xml:space="preserve"> REF _Ref240077577 \r \h </w:instrText>
      </w:r>
      <w:r>
        <w:rPr>
          <w:b/>
        </w:rPr>
        <w:instrText xml:space="preserve"> \* MERGEFORMAT </w:instrText>
      </w:r>
      <w:r w:rsidRPr="00311BED">
        <w:rPr>
          <w:b/>
        </w:rPr>
      </w:r>
      <w:r w:rsidRPr="00311BED">
        <w:rPr>
          <w:b/>
        </w:rPr>
        <w:fldChar w:fldCharType="separate"/>
      </w:r>
      <w:r>
        <w:rPr>
          <w:b/>
        </w:rPr>
        <w:t>C.1)</w:t>
      </w:r>
      <w:r w:rsidRPr="00311BED">
        <w:rPr>
          <w:b/>
        </w:rPr>
        <w:fldChar w:fldCharType="end"/>
      </w:r>
      <w:r>
        <w:t xml:space="preserve"> in tema di </w:t>
      </w:r>
      <w:r w:rsidRPr="00311BED">
        <w:t>IDONEITA' DEI LOCALI</w:t>
      </w:r>
      <w:r>
        <w:t xml:space="preserve"> che i locali rispettano i requisiti igienico sanitari previsti dalla normativa vigente ed in particolare sono conformi, per quanto applicabili:</w:t>
      </w:r>
      <w:bookmarkEnd w:id="4"/>
    </w:p>
    <w:p w14:paraId="4D4E4433" w14:textId="77777777" w:rsidR="00A21B53" w:rsidRDefault="00A21B53" w:rsidP="00240A50">
      <w:pPr>
        <w:pStyle w:val="Corpotesto"/>
        <w:numPr>
          <w:ilvl w:val="2"/>
          <w:numId w:val="7"/>
        </w:numPr>
      </w:pPr>
      <w:r>
        <w:t>al D.lgs. 81/2008 e successive modifiche ed integrazioni</w:t>
      </w:r>
    </w:p>
    <w:p w14:paraId="4E9B3643" w14:textId="77777777" w:rsidR="00A21B53" w:rsidRDefault="00A21B53" w:rsidP="00240A50">
      <w:pPr>
        <w:pStyle w:val="Corpotesto"/>
        <w:numPr>
          <w:ilvl w:val="2"/>
          <w:numId w:val="7"/>
        </w:numPr>
      </w:pPr>
      <w:r>
        <w:t>al regolamento edilizio del Comune di ___________________</w:t>
      </w:r>
    </w:p>
    <w:p w14:paraId="337D8B19" w14:textId="77777777" w:rsidR="00A21B53" w:rsidRDefault="00A21B53" w:rsidP="00240A50">
      <w:pPr>
        <w:pStyle w:val="Corpotesto"/>
        <w:numPr>
          <w:ilvl w:val="2"/>
          <w:numId w:val="7"/>
        </w:numPr>
      </w:pPr>
      <w:r>
        <w:t>al regolamento di igiene e sanità del Comune di __________________</w:t>
      </w:r>
    </w:p>
    <w:p w14:paraId="724E00FE" w14:textId="77777777" w:rsidR="00A21B53" w:rsidRDefault="00A21B53" w:rsidP="00240A50">
      <w:pPr>
        <w:pStyle w:val="Corpotesto"/>
        <w:numPr>
          <w:ilvl w:val="1"/>
          <w:numId w:val="7"/>
        </w:numPr>
        <w:ind w:left="851" w:hanging="491"/>
      </w:pPr>
      <w:bookmarkStart w:id="5" w:name="_Ref240079323"/>
      <w:r>
        <w:t>che l’approvvigionamento idrico che avverrà nel seguente modo:</w:t>
      </w:r>
      <w:bookmarkEnd w:id="5"/>
    </w:p>
    <w:p w14:paraId="3588F1FB" w14:textId="77777777" w:rsidR="00A21B53" w:rsidRDefault="00A21B53" w:rsidP="00240A50">
      <w:pPr>
        <w:pStyle w:val="Corpotesto"/>
        <w:numPr>
          <w:ilvl w:val="2"/>
          <w:numId w:val="7"/>
        </w:numPr>
      </w:pPr>
      <w:r w:rsidRPr="00311BED">
        <w:rPr>
          <w:b/>
        </w:rPr>
        <w:sym w:font="Webdings" w:char="F063"/>
      </w:r>
      <w:r>
        <w:t xml:space="preserve"> acquedotto comunale; </w:t>
      </w:r>
    </w:p>
    <w:p w14:paraId="61B7FEA0" w14:textId="77777777" w:rsidR="00A21B53" w:rsidRDefault="00A21B53" w:rsidP="00240A50">
      <w:pPr>
        <w:pStyle w:val="Corpotesto"/>
        <w:numPr>
          <w:ilvl w:val="2"/>
          <w:numId w:val="7"/>
        </w:numPr>
      </w:pPr>
      <w:r w:rsidRPr="00311BED">
        <w:rPr>
          <w:b/>
        </w:rPr>
        <w:sym w:font="Webdings" w:char="F063"/>
      </w:r>
      <w:r>
        <w:t xml:space="preserve"> acquedotto privato</w:t>
      </w:r>
    </w:p>
    <w:p w14:paraId="6AB03529" w14:textId="77777777" w:rsidR="00A21B53" w:rsidRDefault="00A21B53" w:rsidP="00240A50">
      <w:pPr>
        <w:pStyle w:val="Corpotesto"/>
        <w:numPr>
          <w:ilvl w:val="2"/>
          <w:numId w:val="7"/>
        </w:numPr>
      </w:pPr>
      <w:r w:rsidRPr="00311BED">
        <w:rPr>
          <w:b/>
        </w:rPr>
        <w:sym w:font="Webdings" w:char="F063"/>
      </w:r>
      <w:r>
        <w:rPr>
          <w:b/>
        </w:rPr>
        <w:t xml:space="preserve"> </w:t>
      </w:r>
      <w:r>
        <w:t xml:space="preserve">pozzo artesiano esistente </w:t>
      </w:r>
    </w:p>
    <w:p w14:paraId="04F45B76" w14:textId="77777777" w:rsidR="00A21B53" w:rsidRDefault="00A21B53" w:rsidP="00240A50">
      <w:pPr>
        <w:pStyle w:val="Corpotesto"/>
        <w:numPr>
          <w:ilvl w:val="2"/>
          <w:numId w:val="7"/>
        </w:numPr>
      </w:pPr>
      <w:r w:rsidRPr="00311BED">
        <w:rPr>
          <w:b/>
        </w:rPr>
        <w:sym w:font="Webdings" w:char="F063"/>
      </w:r>
      <w:r>
        <w:t xml:space="preserve"> pozzo artesiano di nuova costruzione</w:t>
      </w:r>
    </w:p>
    <w:p w14:paraId="2D65711F" w14:textId="77777777" w:rsidR="00A21B53" w:rsidRDefault="00A21B53" w:rsidP="00240A50">
      <w:pPr>
        <w:pStyle w:val="Corpotesto"/>
        <w:numPr>
          <w:ilvl w:val="2"/>
          <w:numId w:val="7"/>
        </w:numPr>
      </w:pPr>
      <w:r w:rsidRPr="00311BED">
        <w:rPr>
          <w:b/>
        </w:rPr>
        <w:sym w:font="Webdings" w:char="F063"/>
      </w:r>
      <w:r>
        <w:t xml:space="preserve"> altro: ______________________________________________________________________</w:t>
      </w:r>
    </w:p>
    <w:p w14:paraId="27B16F08" w14:textId="77777777" w:rsidR="00A21B53" w:rsidRDefault="00A21B53" w:rsidP="00240A50">
      <w:pPr>
        <w:pStyle w:val="Corpotesto"/>
        <w:numPr>
          <w:ilvl w:val="1"/>
          <w:numId w:val="7"/>
        </w:numPr>
        <w:ind w:left="851" w:hanging="491"/>
      </w:pPr>
      <w:r>
        <w:t xml:space="preserve"> </w:t>
      </w:r>
      <w:bookmarkStart w:id="6" w:name="_Ref240079329"/>
      <w:r>
        <w:t>che lo Smaltimento dei Liquami, in ottemperanza alle nome Igienico-Sanitarie vigenti in materia ed in particolare alle disposizioni che lo regolano, avverrà con il seguente sistema:</w:t>
      </w:r>
      <w:bookmarkEnd w:id="6"/>
    </w:p>
    <w:p w14:paraId="5CFD454B" w14:textId="77777777" w:rsidR="00A21B53" w:rsidRDefault="00A21B53" w:rsidP="00240A50">
      <w:pPr>
        <w:pStyle w:val="Corpotesto"/>
        <w:numPr>
          <w:ilvl w:val="2"/>
          <w:numId w:val="7"/>
        </w:numPr>
      </w:pPr>
      <w:r>
        <w:separator/>
      </w:r>
      <w:r>
        <w:t xml:space="preserve"> fognatura dinamica comunale </w:t>
      </w:r>
    </w:p>
    <w:p w14:paraId="7B5841B5" w14:textId="77777777" w:rsidR="00A21B53" w:rsidRDefault="00A21B53" w:rsidP="00240A50">
      <w:pPr>
        <w:pStyle w:val="Corpotesto"/>
        <w:numPr>
          <w:ilvl w:val="2"/>
          <w:numId w:val="7"/>
        </w:numPr>
      </w:pPr>
      <w:r>
        <w:separator/>
      </w:r>
      <w:r>
        <w:t xml:space="preserve"> depuratore</w:t>
      </w:r>
    </w:p>
    <w:p w14:paraId="03DDB970" w14:textId="77777777" w:rsidR="00A21B53" w:rsidRDefault="00A21B53" w:rsidP="00240A50">
      <w:pPr>
        <w:pStyle w:val="Corpotesto"/>
        <w:numPr>
          <w:ilvl w:val="2"/>
          <w:numId w:val="7"/>
        </w:numPr>
      </w:pPr>
      <w:r>
        <w:separator/>
      </w:r>
      <w:r>
        <w:t xml:space="preserve"> fossa </w:t>
      </w:r>
      <w:proofErr w:type="spellStart"/>
      <w:r>
        <w:t>tricamerale</w:t>
      </w:r>
      <w:proofErr w:type="spellEnd"/>
      <w:r>
        <w:t xml:space="preserve"> con Imhoff e (1)</w:t>
      </w:r>
    </w:p>
    <w:p w14:paraId="6C1FBAC0" w14:textId="77777777" w:rsidR="00A21B53" w:rsidRDefault="00A21B53" w:rsidP="00A21B53">
      <w:pPr>
        <w:pStyle w:val="Corpotesto"/>
        <w:ind w:left="1077" w:firstLine="339"/>
      </w:pPr>
      <w:r>
        <w:t>_________________________________________________________________________</w:t>
      </w:r>
    </w:p>
    <w:p w14:paraId="184C5961" w14:textId="77777777" w:rsidR="00A21B53" w:rsidRPr="001233C5" w:rsidRDefault="00A21B53" w:rsidP="00A21B53">
      <w:pPr>
        <w:pStyle w:val="Corpotesto"/>
        <w:ind w:left="1077" w:firstLine="339"/>
        <w:rPr>
          <w:i/>
          <w:sz w:val="18"/>
          <w:vertAlign w:val="superscript"/>
        </w:rPr>
      </w:pPr>
      <w:r w:rsidRPr="001233C5">
        <w:rPr>
          <w:i/>
          <w:sz w:val="18"/>
          <w:vertAlign w:val="superscript"/>
        </w:rPr>
        <w:t>(1) specificare se: fitodepurazione, pozzo drenante, sub irrigazione, sub irrigazione drenata</w:t>
      </w:r>
    </w:p>
    <w:p w14:paraId="440D9B01" w14:textId="77777777" w:rsidR="00A21B53" w:rsidRDefault="00A21B53" w:rsidP="00240A50">
      <w:pPr>
        <w:pStyle w:val="Corpotesto"/>
        <w:numPr>
          <w:ilvl w:val="1"/>
          <w:numId w:val="7"/>
        </w:numPr>
        <w:ind w:left="851" w:hanging="491"/>
      </w:pPr>
      <w:bookmarkStart w:id="7" w:name="_Ref240079162"/>
      <w:r>
        <w:t>Di aver stipulato assicurazione di responsabilità civile verso terzi per</w:t>
      </w:r>
      <w:r w:rsidRPr="00D7453F">
        <w:t xml:space="preserve"> danni involontariamente cagionati a terzi per morte, per lesioni personali e per danneggiamenti materiali a beni tangibili, in conseguenza di un fatto accidentale verificatosi in relazione ai rischi </w:t>
      </w:r>
      <w:r>
        <w:t>derivanti dalle attività autorizzate;</w:t>
      </w:r>
      <w:bookmarkEnd w:id="7"/>
    </w:p>
    <w:p w14:paraId="59005B1D" w14:textId="77777777" w:rsidR="00A21B53" w:rsidRDefault="00A21B53" w:rsidP="00240A50">
      <w:pPr>
        <w:pStyle w:val="Corpotesto"/>
        <w:numPr>
          <w:ilvl w:val="1"/>
          <w:numId w:val="7"/>
        </w:numPr>
        <w:ind w:left="851" w:hanging="491"/>
      </w:pPr>
      <w:r>
        <w:t xml:space="preserve">Di aver ottemperato a quanto previsto dal D.Lgs. 81/2008 </w:t>
      </w:r>
      <w:r w:rsidRPr="00AB0CAC">
        <w:t>in materia di tutela della salute e della sicurezza nei luoghi di lavoro</w:t>
      </w:r>
      <w:r>
        <w:t xml:space="preserve"> ed in particolare:</w:t>
      </w:r>
    </w:p>
    <w:p w14:paraId="7DB45AFF" w14:textId="77777777" w:rsidR="00A21B53" w:rsidRPr="00AB0CAC" w:rsidRDefault="00A21B53" w:rsidP="00240A50">
      <w:pPr>
        <w:pStyle w:val="Corpotesto"/>
        <w:numPr>
          <w:ilvl w:val="2"/>
          <w:numId w:val="7"/>
        </w:numPr>
      </w:pPr>
      <w:r w:rsidRPr="00AB0CAC">
        <w:t>Che possiede il Documento di valutazione dei rischi ed il programma di miglioramento, art. 17 D.Lgs. 81/08, con evidenza della tutela di ogni lavoratore e di ogni attività;</w:t>
      </w:r>
    </w:p>
    <w:p w14:paraId="0B13E552" w14:textId="77777777" w:rsidR="00A21B53" w:rsidRPr="00AB0CAC" w:rsidRDefault="00A21B53" w:rsidP="00240A50">
      <w:pPr>
        <w:pStyle w:val="Corpotesto"/>
        <w:numPr>
          <w:ilvl w:val="2"/>
          <w:numId w:val="7"/>
        </w:numPr>
      </w:pPr>
      <w:r w:rsidRPr="00AB0CAC">
        <w:lastRenderedPageBreak/>
        <w:t>Che è in possesso dei requisiti di idoneità tecnico professionale previsti dall’allegato XVII° punto 1 del D.Lgs. 81/08;</w:t>
      </w:r>
    </w:p>
    <w:p w14:paraId="155137DC" w14:textId="77777777" w:rsidR="00A21B53" w:rsidRDefault="00A21B53" w:rsidP="00A21B53">
      <w:pPr>
        <w:pStyle w:val="Corpotesto"/>
        <w:rPr>
          <w:b/>
        </w:rPr>
      </w:pPr>
      <w:r w:rsidRPr="00394AC1">
        <w:t xml:space="preserve">Il sottoscritto ha reso le suddette dichiarazioni ai sensi degli artt. 46 e 47 del D.P.R. 28/12/2000 n. 445, consapevole delle sanzioni penali nel caso di dichiarazioni non veritiere, di formazione o uso di atti falsi, richiamate </w:t>
      </w:r>
      <w:r>
        <w:t xml:space="preserve">dall’art. 76 del citato D.P.R. </w:t>
      </w:r>
      <w:r w:rsidRPr="00394AC1">
        <w:t>e a conoscenza che, ai sensi dell’art. 75 del medesimo D.P.R., qualora dal controllo delle dichiarazioni qui rese emerga la non veridicità delle stesse, decadrà dai benefici derivanti dalla presente dichiarazione.</w:t>
      </w:r>
      <w:r>
        <w:t xml:space="preserve"> Il sottoscritto è consapevole del diritto/dovere del Soggetto Gestore di segnalare alle Autorità Giudiziarie competenti qualunque contenuto della presente dichiarazione in relazione al quale sussistono ipotesi di illiceità amministrative ovvero penali. </w:t>
      </w:r>
    </w:p>
    <w:p w14:paraId="67D8A7D2" w14:textId="77777777" w:rsidR="00A21B53" w:rsidRPr="00394AC1" w:rsidRDefault="00A21B53" w:rsidP="00A21B53">
      <w:pPr>
        <w:pStyle w:val="Corpotesto"/>
        <w:rPr>
          <w:b/>
        </w:rPr>
      </w:pPr>
      <w:r w:rsidRPr="00394AC1">
        <w:rPr>
          <w:b/>
        </w:rPr>
        <w:t xml:space="preserve">ALLEGATI: </w:t>
      </w:r>
    </w:p>
    <w:p w14:paraId="7DAB0644" w14:textId="77777777" w:rsidR="00A21B53" w:rsidRPr="00394AC1" w:rsidRDefault="00A21B53" w:rsidP="00240A50">
      <w:pPr>
        <w:pStyle w:val="Corpotesto"/>
        <w:numPr>
          <w:ilvl w:val="0"/>
          <w:numId w:val="6"/>
        </w:numPr>
      </w:pPr>
      <w:r w:rsidRPr="00394AC1">
        <w:t>Copia fotostatica di un documento d’identità, in corso di validità, quando la sottoscrizione non è apposta in presenza del funzionario incaricato al ricevimento dell’istanza, ed in caso di cittadino extracomunitario fotocopia del permesso di soggiorno in corso di validità</w:t>
      </w:r>
    </w:p>
    <w:p w14:paraId="251C5CE2" w14:textId="77777777" w:rsidR="00A21B53" w:rsidRDefault="00A21B53" w:rsidP="00240A50">
      <w:pPr>
        <w:pStyle w:val="Corpotesto"/>
        <w:numPr>
          <w:ilvl w:val="0"/>
          <w:numId w:val="6"/>
        </w:numPr>
      </w:pPr>
      <w:r w:rsidRPr="00394AC1">
        <w:t>Certificato d’iscrizione alla C.C.I.A.A.</w:t>
      </w:r>
      <w:r>
        <w:t xml:space="preserve"> e Statuto –requisito D.M. Ambiente art 17 comma 7.a</w:t>
      </w:r>
    </w:p>
    <w:p w14:paraId="4C241F72" w14:textId="77777777" w:rsidR="00A21B53" w:rsidRPr="00394AC1" w:rsidRDefault="00A21B53" w:rsidP="00240A50">
      <w:pPr>
        <w:pStyle w:val="Corpotesto"/>
        <w:numPr>
          <w:ilvl w:val="0"/>
          <w:numId w:val="6"/>
        </w:numPr>
      </w:pPr>
      <w:r w:rsidRPr="006C4DE8">
        <w:t>iscrizione a federazioni sportive riconosciute</w:t>
      </w:r>
      <w:r>
        <w:t xml:space="preserve"> – requisito D.M. Ambiente art 17 comma 7.b</w:t>
      </w:r>
    </w:p>
    <w:p w14:paraId="20D72DFC" w14:textId="77777777" w:rsidR="00A21B53" w:rsidRDefault="00A21B53" w:rsidP="00240A50">
      <w:pPr>
        <w:pStyle w:val="Corpotesto"/>
        <w:numPr>
          <w:ilvl w:val="0"/>
          <w:numId w:val="6"/>
        </w:numPr>
      </w:pPr>
      <w:r>
        <w:t xml:space="preserve">Copia del libretto motore -requisito </w:t>
      </w:r>
      <w:r>
        <w:fldChar w:fldCharType="begin"/>
      </w:r>
      <w:r>
        <w:instrText xml:space="preserve"> REF _Ref240078897 \r \h </w:instrText>
      </w:r>
      <w:r>
        <w:fldChar w:fldCharType="separate"/>
      </w:r>
      <w:r>
        <w:t>A.4)</w:t>
      </w:r>
      <w:r>
        <w:fldChar w:fldCharType="end"/>
      </w:r>
      <w:r>
        <w:t>-</w:t>
      </w:r>
    </w:p>
    <w:p w14:paraId="7A0BE0A7" w14:textId="77777777" w:rsidR="00A21B53" w:rsidRDefault="00A21B53" w:rsidP="00240A50">
      <w:pPr>
        <w:pStyle w:val="Corpotesto"/>
        <w:numPr>
          <w:ilvl w:val="0"/>
          <w:numId w:val="6"/>
        </w:numPr>
      </w:pPr>
      <w:r>
        <w:t xml:space="preserve">Copia dell’atto di disponibilità dei locali per l’attività (se pertinente) – requisito </w:t>
      </w:r>
      <w:r>
        <w:fldChar w:fldCharType="begin"/>
      </w:r>
      <w:r>
        <w:instrText xml:space="preserve"> REF _Ref240079546 \r \h </w:instrText>
      </w:r>
      <w:r>
        <w:fldChar w:fldCharType="separate"/>
      </w:r>
      <w:r>
        <w:t>C.2)</w:t>
      </w:r>
      <w:r>
        <w:fldChar w:fldCharType="end"/>
      </w:r>
    </w:p>
    <w:p w14:paraId="34B66B24" w14:textId="77777777" w:rsidR="00A21B53" w:rsidRDefault="00A21B53" w:rsidP="00240A50">
      <w:pPr>
        <w:pStyle w:val="Corpotesto"/>
        <w:numPr>
          <w:ilvl w:val="0"/>
          <w:numId w:val="6"/>
        </w:numPr>
      </w:pPr>
      <w:r w:rsidRPr="002B1B72">
        <w:t xml:space="preserve">Certificazione relativa alle sedi </w:t>
      </w:r>
      <w:r>
        <w:t xml:space="preserve">di cui al punto </w:t>
      </w:r>
      <w:r>
        <w:fldChar w:fldCharType="begin"/>
      </w:r>
      <w:r>
        <w:instrText xml:space="preserve"> REF _Ref240077577 \r \h </w:instrText>
      </w:r>
      <w:r>
        <w:fldChar w:fldCharType="separate"/>
      </w:r>
      <w:r>
        <w:t>C.1)</w:t>
      </w:r>
      <w:r>
        <w:fldChar w:fldCharType="end"/>
      </w:r>
      <w:r>
        <w:t xml:space="preserve"> </w:t>
      </w:r>
      <w:r w:rsidRPr="002B1B72">
        <w:t>concernente la conformità delle stesse a quanto previsto dal decreto legislativo n. 81/2008 in materia di  tutela della salute e della sicurezza nei luoghi di lavoro</w:t>
      </w:r>
      <w:r>
        <w:t xml:space="preserve"> firmata da tecnico abilitato – requisito </w:t>
      </w:r>
      <w:r>
        <w:fldChar w:fldCharType="begin"/>
      </w:r>
      <w:r>
        <w:instrText xml:space="preserve"> REF _Ref240079843 \r \h </w:instrText>
      </w:r>
      <w:r>
        <w:fldChar w:fldCharType="separate"/>
      </w:r>
      <w:r>
        <w:t>C.3)</w:t>
      </w:r>
      <w:r>
        <w:fldChar w:fldCharType="end"/>
      </w:r>
      <w:r w:rsidRPr="002B1B72">
        <w:t>.</w:t>
      </w:r>
    </w:p>
    <w:p w14:paraId="55392350" w14:textId="77777777" w:rsidR="00A21B53" w:rsidRPr="00394AC1" w:rsidRDefault="00A21B53" w:rsidP="00240A50">
      <w:pPr>
        <w:pStyle w:val="Corpotesto"/>
        <w:numPr>
          <w:ilvl w:val="0"/>
          <w:numId w:val="6"/>
        </w:numPr>
      </w:pPr>
      <w:r>
        <w:t xml:space="preserve">Documentazione comprovante requisiti </w:t>
      </w:r>
      <w:r>
        <w:fldChar w:fldCharType="begin"/>
      </w:r>
      <w:r>
        <w:instrText xml:space="preserve"> REF _Ref240079323 \r \h </w:instrText>
      </w:r>
      <w:r>
        <w:fldChar w:fldCharType="separate"/>
      </w:r>
      <w:r>
        <w:t>C.4)</w:t>
      </w:r>
      <w:r>
        <w:fldChar w:fldCharType="end"/>
      </w:r>
      <w:r>
        <w:t xml:space="preserve"> e </w:t>
      </w:r>
      <w:r>
        <w:fldChar w:fldCharType="begin"/>
      </w:r>
      <w:r>
        <w:instrText xml:space="preserve"> REF _Ref240079329 \r \h </w:instrText>
      </w:r>
      <w:r>
        <w:fldChar w:fldCharType="separate"/>
      </w:r>
      <w:r>
        <w:t>C.5)</w:t>
      </w:r>
      <w:r>
        <w:fldChar w:fldCharType="end"/>
      </w:r>
    </w:p>
    <w:p w14:paraId="0C0C88BC" w14:textId="77777777" w:rsidR="00A21B53" w:rsidRDefault="00A21B53" w:rsidP="00240A50">
      <w:pPr>
        <w:pStyle w:val="Corpotesto"/>
        <w:numPr>
          <w:ilvl w:val="0"/>
          <w:numId w:val="6"/>
        </w:numPr>
      </w:pPr>
      <w:r w:rsidRPr="00394AC1">
        <w:t>Copia polizza assicurativa</w:t>
      </w:r>
      <w:r>
        <w:t xml:space="preserve"> -requisito </w:t>
      </w:r>
      <w:r>
        <w:fldChar w:fldCharType="begin"/>
      </w:r>
      <w:r>
        <w:instrText xml:space="preserve"> REF _Ref240079162 \r \h </w:instrText>
      </w:r>
      <w:r>
        <w:fldChar w:fldCharType="separate"/>
      </w:r>
      <w:r>
        <w:t>C.6)</w:t>
      </w:r>
      <w:r>
        <w:fldChar w:fldCharType="end"/>
      </w:r>
      <w:r>
        <w:t>-</w:t>
      </w:r>
    </w:p>
    <w:p w14:paraId="57E65183" w14:textId="77777777" w:rsidR="00A21B53" w:rsidRPr="00394AC1" w:rsidRDefault="00A21B53" w:rsidP="00240A50">
      <w:pPr>
        <w:pStyle w:val="Corpotesto"/>
        <w:numPr>
          <w:ilvl w:val="0"/>
          <w:numId w:val="6"/>
        </w:numPr>
      </w:pPr>
      <w:r w:rsidRPr="00394AC1">
        <w:t>Diplomi o Brevetti rilasciati dalle Federazioni competenti</w:t>
      </w:r>
      <w:r>
        <w:t xml:space="preserve"> -per </w:t>
      </w:r>
      <w:r>
        <w:fldChar w:fldCharType="begin"/>
      </w:r>
      <w:r>
        <w:instrText xml:space="preserve"> REF _Ref240076637 \r \h </w:instrText>
      </w:r>
      <w:r>
        <w:fldChar w:fldCharType="separate"/>
      </w:r>
      <w:r>
        <w:t>MODULO A)</w:t>
      </w:r>
      <w:r>
        <w:fldChar w:fldCharType="end"/>
      </w:r>
      <w:r>
        <w:t>-</w:t>
      </w:r>
    </w:p>
    <w:p w14:paraId="39D1F7CA" w14:textId="4AECF304" w:rsidR="00A21B53" w:rsidRDefault="00A21B53" w:rsidP="00240A50">
      <w:pPr>
        <w:pStyle w:val="Corpotesto"/>
        <w:numPr>
          <w:ilvl w:val="0"/>
          <w:numId w:val="6"/>
        </w:numPr>
      </w:pPr>
      <w:r w:rsidRPr="00394AC1">
        <w:t xml:space="preserve">Autorizzazione </w:t>
      </w:r>
      <w:r>
        <w:t>all’attività in oggetto</w:t>
      </w:r>
      <w:r w:rsidRPr="00394AC1">
        <w:t xml:space="preserve"> rilasciata nell’anno precedente</w:t>
      </w:r>
      <w:r>
        <w:t xml:space="preserve"> (se presente)</w:t>
      </w:r>
    </w:p>
    <w:p w14:paraId="7F33CFB8" w14:textId="01B4BBEF" w:rsidR="00A257AF" w:rsidRPr="00394AC1" w:rsidRDefault="00A257AF" w:rsidP="00240A50">
      <w:pPr>
        <w:pStyle w:val="Corpotesto"/>
        <w:numPr>
          <w:ilvl w:val="0"/>
          <w:numId w:val="6"/>
        </w:numPr>
      </w:pPr>
      <w:r>
        <w:t>Copia dell’istanza presentata alla Capitaneria di Porto di Brindisi per l’installazione del corridoio di lancio per l’attività velica</w:t>
      </w:r>
    </w:p>
    <w:p w14:paraId="471BDB1F" w14:textId="77777777" w:rsidR="00A21B53" w:rsidRPr="00394AC1" w:rsidRDefault="00A21B53" w:rsidP="00A21B53">
      <w:pPr>
        <w:pStyle w:val="Corpotesto"/>
      </w:pPr>
    </w:p>
    <w:p w14:paraId="12B20CD4" w14:textId="77777777" w:rsidR="00A21B53" w:rsidRDefault="00A21B53" w:rsidP="00A21B53">
      <w:pPr>
        <w:pStyle w:val="Corpotesto"/>
        <w:tabs>
          <w:tab w:val="center" w:pos="1418"/>
          <w:tab w:val="center" w:pos="7230"/>
        </w:tabs>
      </w:pPr>
      <w:r>
        <w:tab/>
      </w:r>
      <w:r w:rsidRPr="00394AC1">
        <w:t>Data</w:t>
      </w:r>
      <w:r>
        <w:tab/>
      </w:r>
      <w:r w:rsidRPr="00394AC1">
        <w:t>firma</w:t>
      </w:r>
    </w:p>
    <w:p w14:paraId="53A2EF51" w14:textId="77777777" w:rsidR="00A21B53" w:rsidRDefault="00A21B53" w:rsidP="00A21B53">
      <w:pPr>
        <w:pStyle w:val="Corpotesto"/>
        <w:tabs>
          <w:tab w:val="center" w:pos="1418"/>
          <w:tab w:val="center" w:pos="7230"/>
        </w:tabs>
      </w:pPr>
      <w:r>
        <w:tab/>
        <w:t>_______________________</w:t>
      </w:r>
      <w:r>
        <w:tab/>
        <w:t>_________________________________</w:t>
      </w:r>
    </w:p>
    <w:p w14:paraId="2CC3C926" w14:textId="77777777" w:rsidR="00A21B53" w:rsidRPr="00394AC1" w:rsidRDefault="00A21B53" w:rsidP="00A21B53">
      <w:pPr>
        <w:pStyle w:val="Corpotesto"/>
        <w:rPr>
          <w:b/>
        </w:rPr>
      </w:pPr>
      <w:r w:rsidRPr="00394AC1">
        <w:rPr>
          <w:b/>
        </w:rPr>
        <w:t>INFORMATIVA ALL’INTERESSATO (ART. 13 Dlgs.196/2003)</w:t>
      </w:r>
    </w:p>
    <w:p w14:paraId="6E087EA9" w14:textId="77777777" w:rsidR="00A21B53" w:rsidRPr="00394AC1" w:rsidRDefault="00A21B53" w:rsidP="00A21B53">
      <w:pPr>
        <w:pStyle w:val="Corpotesto"/>
      </w:pPr>
      <w:r w:rsidRPr="00394AC1">
        <w:t>I dati personali contenuti nella presente domanda sono necessari e utilizzati esclusivamente per finalità istituzionali.</w:t>
      </w:r>
    </w:p>
    <w:p w14:paraId="56EFFAA7" w14:textId="77777777" w:rsidR="00A21B53" w:rsidRPr="00394AC1" w:rsidRDefault="00A21B53" w:rsidP="00A21B53">
      <w:pPr>
        <w:pStyle w:val="Corpotesto"/>
      </w:pPr>
      <w:r w:rsidRPr="00394AC1">
        <w:t xml:space="preserve">Le operazioni di trattamento saranno effettuate con l’ausilio di mezzi informatici e comprenderanno operazioni di registrazione e archiviazione. Il conferimento dei dati ha natura obbligatoria. La mancata indicazione di uno/alcuni/tutti gli elementi richiesti potrà essere sanata in seguito. I dati saranno comunicati ad altre Amministrazioni per esclusive ragioni di legge. L’interessato potrà esercitare in ogni momento i diritti riconosciutigli dall’art. 7 del </w:t>
      </w:r>
      <w:proofErr w:type="spellStart"/>
      <w:r w:rsidRPr="00394AC1">
        <w:t>DLgs</w:t>
      </w:r>
      <w:proofErr w:type="spellEnd"/>
      <w:r w:rsidRPr="00394AC1">
        <w:t xml:space="preserve"> 196/2003.</w:t>
      </w:r>
    </w:p>
    <w:p w14:paraId="4F6FA9D1" w14:textId="77777777" w:rsidR="00A21B53" w:rsidRPr="00394AC1" w:rsidRDefault="00A21B53" w:rsidP="00A21B53">
      <w:pPr>
        <w:pStyle w:val="Corpotesto"/>
      </w:pPr>
      <w:r w:rsidRPr="00394AC1">
        <w:t xml:space="preserve">Titolare e responsabile del trattamento è il </w:t>
      </w:r>
      <w:r>
        <w:t>Presidente del Consorzio di Gestione di Torre Guaceto</w:t>
      </w:r>
      <w:r w:rsidRPr="00394AC1">
        <w:t>.</w:t>
      </w:r>
    </w:p>
    <w:p w14:paraId="09D285E7" w14:textId="77777777" w:rsidR="00A21B53" w:rsidRPr="00394AC1" w:rsidRDefault="00A21B53" w:rsidP="00A21B53">
      <w:pPr>
        <w:pStyle w:val="Corpotesto"/>
      </w:pPr>
      <w:r w:rsidRPr="00394AC1">
        <w:t>In relazione alle disposizioni in materia di privacy (D. Lgs. 30/6/2003, n. 196), il sottoscritto incarica</w:t>
      </w:r>
      <w:r>
        <w:rPr>
          <w:rStyle w:val="Rimandonotaapidipagina"/>
        </w:rPr>
        <w:footnoteReference w:id="1"/>
      </w:r>
      <w:r w:rsidRPr="00394AC1">
        <w:t xml:space="preserve"> </w:t>
      </w:r>
    </w:p>
    <w:p w14:paraId="6C67B3A0" w14:textId="77777777" w:rsidR="00A21B53" w:rsidRPr="00394AC1" w:rsidRDefault="00A21B53" w:rsidP="00A21B53">
      <w:pPr>
        <w:pStyle w:val="Corpotesto"/>
      </w:pPr>
      <w:r w:rsidRPr="00394AC1">
        <w:t>.......................................……………………………………………………………………….....................................</w:t>
      </w:r>
    </w:p>
    <w:p w14:paraId="6162F09E" w14:textId="77777777" w:rsidR="00A21B53" w:rsidRPr="00394AC1" w:rsidRDefault="00A21B53" w:rsidP="00A21B53">
      <w:pPr>
        <w:pStyle w:val="Corpotesto"/>
      </w:pPr>
      <w:r w:rsidRPr="00394AC1">
        <w:t>ad intrattenere ogni rapporto con gli Uffici competenti, per l’espletamento delle attività connesse all’avvio del procedimento, alla sua prosecuzione ed al ritiro degli atti conseguenti.</w:t>
      </w:r>
    </w:p>
    <w:p w14:paraId="2BB5C207" w14:textId="77777777" w:rsidR="00A21B53" w:rsidRDefault="00A21B53" w:rsidP="00A21B53">
      <w:pPr>
        <w:pStyle w:val="Corpotesto"/>
        <w:tabs>
          <w:tab w:val="center" w:pos="6379"/>
        </w:tabs>
      </w:pPr>
      <w:r w:rsidRPr="00394AC1">
        <w:tab/>
        <w:t>Firma</w:t>
      </w:r>
    </w:p>
    <w:p w14:paraId="76E15E35" w14:textId="77777777" w:rsidR="00072CBB" w:rsidRDefault="00A21B53" w:rsidP="00A21B53">
      <w:pPr>
        <w:pStyle w:val="Corpotesto"/>
        <w:tabs>
          <w:tab w:val="center" w:pos="6379"/>
        </w:tabs>
      </w:pPr>
      <w:r w:rsidRPr="00394AC1">
        <w:tab/>
        <w:t>………………………………………………………………….</w:t>
      </w:r>
    </w:p>
    <w:p w14:paraId="3EE80506" w14:textId="77777777" w:rsidR="00A21B53" w:rsidRDefault="00A21B53" w:rsidP="00A21B53">
      <w:pPr>
        <w:pStyle w:val="Corpotesto"/>
        <w:tabs>
          <w:tab w:val="center" w:pos="6379"/>
        </w:tabs>
      </w:pPr>
    </w:p>
    <w:p w14:paraId="66159510" w14:textId="77777777" w:rsidR="00A21B53" w:rsidRPr="00394AC1" w:rsidRDefault="00A21B53" w:rsidP="00A21B53">
      <w:pPr>
        <w:pStyle w:val="Corpotesto"/>
        <w:rPr>
          <w:b/>
          <w:u w:val="single"/>
        </w:rPr>
      </w:pPr>
      <w:r w:rsidRPr="00394AC1">
        <w:rPr>
          <w:b/>
          <w:u w:val="single"/>
        </w:rPr>
        <w:t>ALLEGATO A – DICHIARAZIONE ANTIMAFIA</w:t>
      </w:r>
    </w:p>
    <w:p w14:paraId="65047781" w14:textId="77777777" w:rsidR="00A21B53" w:rsidRPr="00394AC1" w:rsidRDefault="00A21B53" w:rsidP="00A21B53">
      <w:pPr>
        <w:pStyle w:val="Corpotesto"/>
      </w:pPr>
      <w:r w:rsidRPr="00394AC1">
        <w:t>Nel caso di società, la dichiarazione per l’accertamento antimafia va fatta e sottoscritta anche da : SNC tutti i soci – SAS il/i socio/i accomandatario/i – SPA e SRL l’amministratore unico oppure il presidente ed i vari consiglieri :</w:t>
      </w:r>
    </w:p>
    <w:p w14:paraId="776970E4" w14:textId="77777777" w:rsidR="00A21B53" w:rsidRDefault="00A21B53" w:rsidP="00A21B53">
      <w:pPr>
        <w:pStyle w:val="Corpotesto"/>
        <w:spacing w:line="480" w:lineRule="auto"/>
        <w:jc w:val="left"/>
      </w:pPr>
      <w:r w:rsidRPr="00394AC1">
        <w:t xml:space="preserve">…l… </w:t>
      </w:r>
      <w:proofErr w:type="spellStart"/>
      <w:r w:rsidRPr="00394AC1">
        <w:t>sottoscritt</w:t>
      </w:r>
      <w:proofErr w:type="spellEnd"/>
      <w:r w:rsidRPr="00394AC1">
        <w:t>…. ………………………………………………</w:t>
      </w:r>
      <w:r>
        <w:t>……………………….</w:t>
      </w:r>
      <w:r w:rsidRPr="00394AC1">
        <w:t xml:space="preserve">……………………, </w:t>
      </w:r>
      <w:proofErr w:type="spellStart"/>
      <w:r w:rsidRPr="00394AC1">
        <w:t>nat</w:t>
      </w:r>
      <w:proofErr w:type="spellEnd"/>
      <w:r w:rsidRPr="00394AC1">
        <w:t>…. a ……………</w:t>
      </w:r>
      <w:r>
        <w:t>…………</w:t>
      </w:r>
      <w:r w:rsidRPr="00394AC1">
        <w:t>.………., il ……/……./…………., residente in …………………………………….. via ………………</w:t>
      </w:r>
      <w:r>
        <w:t>………………………….</w:t>
      </w:r>
      <w:r w:rsidRPr="00394AC1">
        <w:t>………………………... …………………………. n. ………….. – cittadino …………………………………………………, in qualità di ……………</w:t>
      </w:r>
      <w:r>
        <w:t>……</w:t>
      </w:r>
      <w:r w:rsidRPr="00394AC1">
        <w:t xml:space="preserve">…………………………………. della società </w:t>
      </w:r>
      <w:r>
        <w:t xml:space="preserve">/associazione </w:t>
      </w:r>
      <w:r w:rsidRPr="00394AC1">
        <w:t>………………………………………………</w:t>
      </w:r>
      <w:r>
        <w:t>……………………………</w:t>
      </w:r>
      <w:r w:rsidRPr="00394AC1">
        <w:t>…………….. con sede legale in …………………………</w:t>
      </w:r>
      <w:r>
        <w:t>…….</w:t>
      </w:r>
      <w:r w:rsidRPr="00394AC1">
        <w:t>………………………………</w:t>
      </w:r>
      <w:r>
        <w:t>…………</w:t>
      </w:r>
    </w:p>
    <w:p w14:paraId="231CE3A6" w14:textId="77777777" w:rsidR="00A21B53" w:rsidRPr="00394AC1" w:rsidRDefault="00A21B53" w:rsidP="00A21B53">
      <w:pPr>
        <w:pStyle w:val="Corpotesto"/>
        <w:spacing w:line="480" w:lineRule="auto"/>
        <w:jc w:val="left"/>
      </w:pPr>
      <w:r w:rsidRPr="00394AC1">
        <w:t>via ………………………………………… ………………………… n. …………</w:t>
      </w:r>
    </w:p>
    <w:p w14:paraId="265624DB" w14:textId="77777777" w:rsidR="00A21B53" w:rsidRPr="00394AC1" w:rsidRDefault="00A21B53" w:rsidP="00A21B53">
      <w:pPr>
        <w:pStyle w:val="Corpotesto"/>
      </w:pPr>
      <w:r w:rsidRPr="00394AC1">
        <w:t>ai sensi degli artt. 46 e 47 del D.P.R. 28.12.2000 n.445 e consapevole delle sanzioni penali, nel caso di dichiarazioni non veritiere, di formazione o uso di atti falsi , richiamate dall’art.76 del DPR suddetto,</w:t>
      </w:r>
    </w:p>
    <w:p w14:paraId="51D0BF52" w14:textId="77777777" w:rsidR="00A21B53" w:rsidRPr="00394AC1" w:rsidRDefault="00A21B53" w:rsidP="00A21B53">
      <w:pPr>
        <w:pStyle w:val="determina"/>
      </w:pPr>
      <w:r w:rsidRPr="00394AC1">
        <w:t>DICHIARA</w:t>
      </w:r>
    </w:p>
    <w:p w14:paraId="50489DDB" w14:textId="77777777" w:rsidR="00A21B53" w:rsidRPr="00394AC1" w:rsidRDefault="00A21B53" w:rsidP="00A21B53">
      <w:pPr>
        <w:pStyle w:val="Corpotesto"/>
      </w:pPr>
      <w:r w:rsidRPr="00394AC1">
        <w:t>che non sussistono nei propri confronti e nei confronti della suddetta società cause di divieto, di decadenza o di sospensione di cui all’art.10 della Legge 31.5.1965 n.575 (ANTIMAFIA).</w:t>
      </w:r>
    </w:p>
    <w:p w14:paraId="0CDCB813" w14:textId="77777777" w:rsidR="00A21B53" w:rsidRPr="00394AC1" w:rsidRDefault="00A21B53" w:rsidP="00A21B53">
      <w:pPr>
        <w:pStyle w:val="Corpotesto"/>
      </w:pPr>
      <w:r w:rsidRPr="00394AC1">
        <w:t>Dichiara inoltre di essere informato, ai sensi e per gli effetti di cui al D.Lgs. n.196/03 che i dati personali raccolti saranno trattati, anche con strumenti informatici, esclusivamente nell’ambito del procedimento per il quale la presente dichiarazione viene resa.</w:t>
      </w:r>
    </w:p>
    <w:p w14:paraId="0A8E5865" w14:textId="77777777" w:rsidR="00A21B53" w:rsidRDefault="00A21B53" w:rsidP="00A21B53">
      <w:pPr>
        <w:pStyle w:val="Corpotesto"/>
        <w:tabs>
          <w:tab w:val="center" w:pos="1418"/>
          <w:tab w:val="center" w:pos="7230"/>
        </w:tabs>
      </w:pPr>
      <w:r>
        <w:tab/>
      </w:r>
      <w:r w:rsidRPr="00394AC1">
        <w:t>Data</w:t>
      </w:r>
      <w:r>
        <w:tab/>
      </w:r>
      <w:r w:rsidRPr="00394AC1">
        <w:t>firma</w:t>
      </w:r>
    </w:p>
    <w:p w14:paraId="11E1C39B" w14:textId="77777777" w:rsidR="00A21B53" w:rsidRDefault="00A21B53" w:rsidP="00A21B53">
      <w:pPr>
        <w:pStyle w:val="Corpotesto"/>
        <w:tabs>
          <w:tab w:val="center" w:pos="1418"/>
          <w:tab w:val="center" w:pos="7230"/>
        </w:tabs>
      </w:pPr>
      <w:r>
        <w:tab/>
        <w:t>_______________________</w:t>
      </w:r>
      <w:r>
        <w:tab/>
        <w:t>_________________________________</w:t>
      </w:r>
    </w:p>
    <w:p w14:paraId="1D19CB88" w14:textId="77777777" w:rsidR="00A21B53" w:rsidRPr="00394AC1" w:rsidRDefault="00A21B53" w:rsidP="00A21B53">
      <w:pPr>
        <w:pStyle w:val="Corpotesto"/>
      </w:pPr>
    </w:p>
    <w:p w14:paraId="01A1D90E" w14:textId="77777777" w:rsidR="00A21B53" w:rsidRPr="00394AC1" w:rsidRDefault="00A21B53" w:rsidP="00A21B53">
      <w:pPr>
        <w:pStyle w:val="Corpotesto"/>
      </w:pPr>
      <w:r w:rsidRPr="00394AC1">
        <w:rPr>
          <w:b/>
          <w:u w:val="single"/>
        </w:rPr>
        <w:t>Allegare</w:t>
      </w:r>
      <w:r w:rsidRPr="00394AC1">
        <w:t xml:space="preserve"> : copia fotostatica di un documento d’identità, in corso di validità, quando la sottoscrizione non è apposta in presenza del funzionario incaricato al ricevimento dell’istanza.</w:t>
      </w:r>
    </w:p>
    <w:p w14:paraId="3910ADDA" w14:textId="77777777" w:rsidR="00A21B53" w:rsidRPr="00394AC1" w:rsidRDefault="00A21B53" w:rsidP="00A21B53">
      <w:pPr>
        <w:pStyle w:val="Corpotesto"/>
      </w:pPr>
    </w:p>
    <w:p w14:paraId="4FEA4DC7" w14:textId="77777777" w:rsidR="00A21B53" w:rsidRDefault="00A21B53" w:rsidP="00A21B53">
      <w:pPr>
        <w:rPr>
          <w:rFonts w:cs="Tahoma"/>
          <w:color w:val="000000" w:themeColor="text1"/>
          <w:szCs w:val="18"/>
        </w:rPr>
        <w:sectPr w:rsidR="00A21B53" w:rsidSect="00736423">
          <w:headerReference w:type="default" r:id="rId9"/>
          <w:footerReference w:type="default" r:id="rId10"/>
          <w:headerReference w:type="first" r:id="rId11"/>
          <w:footerReference w:type="first" r:id="rId12"/>
          <w:pgSz w:w="11906" w:h="16838"/>
          <w:pgMar w:top="1389" w:right="1389" w:bottom="1134" w:left="1134" w:header="357" w:footer="194" w:gutter="0"/>
          <w:cols w:space="708"/>
          <w:titlePg/>
          <w:docGrid w:linePitch="360"/>
        </w:sectPr>
      </w:pPr>
    </w:p>
    <w:p w14:paraId="6AB69878" w14:textId="77777777" w:rsidR="00A21B53" w:rsidRDefault="00A21B53" w:rsidP="00240A50">
      <w:pPr>
        <w:pStyle w:val="Corpotesto"/>
        <w:numPr>
          <w:ilvl w:val="0"/>
          <w:numId w:val="8"/>
        </w:numPr>
        <w:rPr>
          <w:b/>
          <w:sz w:val="28"/>
          <w:szCs w:val="28"/>
        </w:rPr>
      </w:pPr>
      <w:bookmarkStart w:id="8" w:name="_Ref240076637"/>
      <w:r w:rsidRPr="00860861">
        <w:rPr>
          <w:b/>
          <w:sz w:val="28"/>
          <w:szCs w:val="28"/>
        </w:rPr>
        <w:lastRenderedPageBreak/>
        <w:t>NOMINATIVI DEL PERSON</w:t>
      </w:r>
      <w:r>
        <w:rPr>
          <w:b/>
          <w:sz w:val="28"/>
          <w:szCs w:val="28"/>
        </w:rPr>
        <w:t>ALE ADDETTO O DEGLI ISTRUTTORI</w:t>
      </w:r>
      <w:bookmarkEnd w:id="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2214"/>
        <w:gridCol w:w="2850"/>
        <w:gridCol w:w="1491"/>
        <w:gridCol w:w="3954"/>
        <w:gridCol w:w="1499"/>
      </w:tblGrid>
      <w:tr w:rsidR="00A21B53" w:rsidRPr="00602782" w14:paraId="6D880F30" w14:textId="77777777" w:rsidTr="00EC7CA4">
        <w:tc>
          <w:tcPr>
            <w:tcW w:w="803" w:type="pct"/>
            <w:vAlign w:val="center"/>
          </w:tcPr>
          <w:p w14:paraId="7A0410E0" w14:textId="77777777" w:rsidR="00A21B53" w:rsidRPr="00602782" w:rsidRDefault="00A21B53" w:rsidP="00EC7CA4">
            <w:pPr>
              <w:jc w:val="center"/>
              <w:rPr>
                <w:b/>
                <w:sz w:val="28"/>
                <w:szCs w:val="28"/>
              </w:rPr>
            </w:pPr>
            <w:r w:rsidRPr="00602782">
              <w:rPr>
                <w:b/>
              </w:rPr>
              <w:t>COGNOME</w:t>
            </w:r>
          </w:p>
        </w:tc>
        <w:tc>
          <w:tcPr>
            <w:tcW w:w="774" w:type="pct"/>
            <w:vAlign w:val="center"/>
          </w:tcPr>
          <w:p w14:paraId="0908670D" w14:textId="77777777" w:rsidR="00A21B53" w:rsidRPr="00602782" w:rsidRDefault="00A21B53" w:rsidP="00EC7CA4">
            <w:pPr>
              <w:jc w:val="center"/>
              <w:rPr>
                <w:b/>
                <w:sz w:val="28"/>
                <w:szCs w:val="28"/>
              </w:rPr>
            </w:pPr>
            <w:r w:rsidRPr="00602782">
              <w:rPr>
                <w:b/>
              </w:rPr>
              <w:t>NOME</w:t>
            </w:r>
          </w:p>
        </w:tc>
        <w:tc>
          <w:tcPr>
            <w:tcW w:w="996" w:type="pct"/>
            <w:vAlign w:val="center"/>
          </w:tcPr>
          <w:p w14:paraId="22661300" w14:textId="77777777" w:rsidR="00A21B53" w:rsidRPr="00602782" w:rsidRDefault="00A21B53" w:rsidP="00EC7CA4">
            <w:pPr>
              <w:jc w:val="center"/>
              <w:rPr>
                <w:b/>
                <w:sz w:val="28"/>
                <w:szCs w:val="28"/>
              </w:rPr>
            </w:pPr>
            <w:r w:rsidRPr="00602782">
              <w:rPr>
                <w:b/>
              </w:rPr>
              <w:t>NATO A</w:t>
            </w:r>
          </w:p>
        </w:tc>
        <w:tc>
          <w:tcPr>
            <w:tcW w:w="521" w:type="pct"/>
            <w:vAlign w:val="center"/>
          </w:tcPr>
          <w:p w14:paraId="40F3A018" w14:textId="77777777" w:rsidR="00A21B53" w:rsidRPr="00602782" w:rsidRDefault="00A21B53" w:rsidP="00EC7CA4">
            <w:pPr>
              <w:jc w:val="center"/>
              <w:rPr>
                <w:b/>
                <w:sz w:val="28"/>
                <w:szCs w:val="28"/>
              </w:rPr>
            </w:pPr>
            <w:r w:rsidRPr="00602782">
              <w:rPr>
                <w:b/>
              </w:rPr>
              <w:t>IL</w:t>
            </w:r>
          </w:p>
        </w:tc>
        <w:tc>
          <w:tcPr>
            <w:tcW w:w="1382" w:type="pct"/>
            <w:vAlign w:val="center"/>
          </w:tcPr>
          <w:p w14:paraId="5D51A24B" w14:textId="77777777" w:rsidR="00A21B53" w:rsidRPr="00602782" w:rsidRDefault="00A21B53" w:rsidP="00EC7CA4">
            <w:pPr>
              <w:jc w:val="center"/>
              <w:rPr>
                <w:b/>
                <w:sz w:val="28"/>
                <w:szCs w:val="28"/>
              </w:rPr>
            </w:pPr>
            <w:r w:rsidRPr="00602782">
              <w:rPr>
                <w:b/>
              </w:rPr>
              <w:t>DIPLOMA/BREVETTO RILASCIATO DA</w:t>
            </w:r>
          </w:p>
        </w:tc>
        <w:tc>
          <w:tcPr>
            <w:tcW w:w="524" w:type="pct"/>
            <w:vAlign w:val="center"/>
          </w:tcPr>
          <w:p w14:paraId="1FCBEE77" w14:textId="77777777" w:rsidR="00A21B53" w:rsidRPr="00602782" w:rsidRDefault="00A21B53" w:rsidP="00EC7CA4">
            <w:pPr>
              <w:jc w:val="center"/>
              <w:rPr>
                <w:b/>
                <w:sz w:val="28"/>
                <w:szCs w:val="28"/>
              </w:rPr>
            </w:pPr>
            <w:r w:rsidRPr="00602782">
              <w:rPr>
                <w:b/>
              </w:rPr>
              <w:t>IL</w:t>
            </w:r>
          </w:p>
        </w:tc>
      </w:tr>
      <w:tr w:rsidR="00A21B53" w:rsidRPr="00602782" w14:paraId="25C057FD" w14:textId="77777777" w:rsidTr="00EC7CA4">
        <w:trPr>
          <w:trHeight w:val="817"/>
        </w:trPr>
        <w:tc>
          <w:tcPr>
            <w:tcW w:w="803" w:type="pct"/>
          </w:tcPr>
          <w:p w14:paraId="17BB9AFA" w14:textId="77777777" w:rsidR="00A21B53" w:rsidRPr="00602782" w:rsidRDefault="00A21B53" w:rsidP="00EC7CA4">
            <w:pPr>
              <w:rPr>
                <w:b/>
                <w:sz w:val="28"/>
                <w:szCs w:val="28"/>
              </w:rPr>
            </w:pPr>
          </w:p>
        </w:tc>
        <w:tc>
          <w:tcPr>
            <w:tcW w:w="774" w:type="pct"/>
          </w:tcPr>
          <w:p w14:paraId="13352A16" w14:textId="77777777" w:rsidR="00A21B53" w:rsidRPr="00602782" w:rsidRDefault="00A21B53" w:rsidP="00EC7CA4">
            <w:pPr>
              <w:rPr>
                <w:b/>
                <w:sz w:val="28"/>
                <w:szCs w:val="28"/>
              </w:rPr>
            </w:pPr>
          </w:p>
        </w:tc>
        <w:tc>
          <w:tcPr>
            <w:tcW w:w="996" w:type="pct"/>
          </w:tcPr>
          <w:p w14:paraId="799C497B" w14:textId="77777777" w:rsidR="00A21B53" w:rsidRPr="00602782" w:rsidRDefault="00A21B53" w:rsidP="00EC7CA4">
            <w:pPr>
              <w:rPr>
                <w:b/>
                <w:sz w:val="28"/>
                <w:szCs w:val="28"/>
              </w:rPr>
            </w:pPr>
          </w:p>
        </w:tc>
        <w:tc>
          <w:tcPr>
            <w:tcW w:w="521" w:type="pct"/>
          </w:tcPr>
          <w:p w14:paraId="7BBBFC6D" w14:textId="77777777" w:rsidR="00A21B53" w:rsidRPr="00602782" w:rsidRDefault="00A21B53" w:rsidP="00EC7CA4">
            <w:pPr>
              <w:rPr>
                <w:b/>
                <w:sz w:val="28"/>
                <w:szCs w:val="28"/>
              </w:rPr>
            </w:pPr>
          </w:p>
        </w:tc>
        <w:tc>
          <w:tcPr>
            <w:tcW w:w="1382" w:type="pct"/>
          </w:tcPr>
          <w:p w14:paraId="75CFCE77" w14:textId="77777777" w:rsidR="00A21B53" w:rsidRPr="00602782" w:rsidRDefault="00A21B53" w:rsidP="00EC7CA4">
            <w:pPr>
              <w:rPr>
                <w:b/>
                <w:sz w:val="28"/>
                <w:szCs w:val="28"/>
              </w:rPr>
            </w:pPr>
          </w:p>
        </w:tc>
        <w:tc>
          <w:tcPr>
            <w:tcW w:w="524" w:type="pct"/>
          </w:tcPr>
          <w:p w14:paraId="4030A896" w14:textId="77777777" w:rsidR="00A21B53" w:rsidRPr="00602782" w:rsidRDefault="00A21B53" w:rsidP="00EC7CA4">
            <w:pPr>
              <w:rPr>
                <w:b/>
                <w:sz w:val="28"/>
                <w:szCs w:val="28"/>
              </w:rPr>
            </w:pPr>
          </w:p>
        </w:tc>
      </w:tr>
      <w:tr w:rsidR="00A21B53" w:rsidRPr="00602782" w14:paraId="1528CDD7" w14:textId="77777777" w:rsidTr="00EC7CA4">
        <w:trPr>
          <w:trHeight w:val="817"/>
        </w:trPr>
        <w:tc>
          <w:tcPr>
            <w:tcW w:w="803" w:type="pct"/>
          </w:tcPr>
          <w:p w14:paraId="5EFC420D" w14:textId="77777777" w:rsidR="00A21B53" w:rsidRPr="00602782" w:rsidRDefault="00A21B53" w:rsidP="00EC7CA4">
            <w:pPr>
              <w:rPr>
                <w:b/>
                <w:sz w:val="28"/>
                <w:szCs w:val="28"/>
              </w:rPr>
            </w:pPr>
          </w:p>
        </w:tc>
        <w:tc>
          <w:tcPr>
            <w:tcW w:w="774" w:type="pct"/>
          </w:tcPr>
          <w:p w14:paraId="0E7ECEF5" w14:textId="77777777" w:rsidR="00A21B53" w:rsidRPr="00602782" w:rsidRDefault="00A21B53" w:rsidP="00EC7CA4">
            <w:pPr>
              <w:rPr>
                <w:b/>
                <w:sz w:val="28"/>
                <w:szCs w:val="28"/>
              </w:rPr>
            </w:pPr>
          </w:p>
        </w:tc>
        <w:tc>
          <w:tcPr>
            <w:tcW w:w="996" w:type="pct"/>
          </w:tcPr>
          <w:p w14:paraId="31D64580" w14:textId="77777777" w:rsidR="00A21B53" w:rsidRPr="00602782" w:rsidRDefault="00A21B53" w:rsidP="00EC7CA4">
            <w:pPr>
              <w:rPr>
                <w:b/>
                <w:sz w:val="28"/>
                <w:szCs w:val="28"/>
              </w:rPr>
            </w:pPr>
          </w:p>
        </w:tc>
        <w:tc>
          <w:tcPr>
            <w:tcW w:w="521" w:type="pct"/>
          </w:tcPr>
          <w:p w14:paraId="043517B2" w14:textId="77777777" w:rsidR="00A21B53" w:rsidRPr="00602782" w:rsidRDefault="00A21B53" w:rsidP="00EC7CA4">
            <w:pPr>
              <w:rPr>
                <w:b/>
                <w:sz w:val="28"/>
                <w:szCs w:val="28"/>
              </w:rPr>
            </w:pPr>
          </w:p>
        </w:tc>
        <w:tc>
          <w:tcPr>
            <w:tcW w:w="1382" w:type="pct"/>
          </w:tcPr>
          <w:p w14:paraId="03DAB320" w14:textId="77777777" w:rsidR="00A21B53" w:rsidRPr="00602782" w:rsidRDefault="00A21B53" w:rsidP="00EC7CA4">
            <w:pPr>
              <w:rPr>
                <w:b/>
                <w:sz w:val="28"/>
                <w:szCs w:val="28"/>
              </w:rPr>
            </w:pPr>
          </w:p>
        </w:tc>
        <w:tc>
          <w:tcPr>
            <w:tcW w:w="524" w:type="pct"/>
          </w:tcPr>
          <w:p w14:paraId="78169396" w14:textId="77777777" w:rsidR="00A21B53" w:rsidRPr="00602782" w:rsidRDefault="00A21B53" w:rsidP="00EC7CA4">
            <w:pPr>
              <w:rPr>
                <w:b/>
                <w:sz w:val="28"/>
                <w:szCs w:val="28"/>
              </w:rPr>
            </w:pPr>
          </w:p>
        </w:tc>
      </w:tr>
      <w:tr w:rsidR="00A21B53" w:rsidRPr="00602782" w14:paraId="5397EAE8" w14:textId="77777777" w:rsidTr="00EC7CA4">
        <w:trPr>
          <w:trHeight w:val="817"/>
        </w:trPr>
        <w:tc>
          <w:tcPr>
            <w:tcW w:w="803" w:type="pct"/>
          </w:tcPr>
          <w:p w14:paraId="596D7DC2" w14:textId="77777777" w:rsidR="00A21B53" w:rsidRPr="00602782" w:rsidRDefault="00A21B53" w:rsidP="00EC7CA4">
            <w:pPr>
              <w:rPr>
                <w:b/>
                <w:sz w:val="28"/>
                <w:szCs w:val="28"/>
              </w:rPr>
            </w:pPr>
          </w:p>
        </w:tc>
        <w:tc>
          <w:tcPr>
            <w:tcW w:w="774" w:type="pct"/>
          </w:tcPr>
          <w:p w14:paraId="587E4E59" w14:textId="77777777" w:rsidR="00A21B53" w:rsidRPr="00602782" w:rsidRDefault="00A21B53" w:rsidP="00EC7CA4">
            <w:pPr>
              <w:rPr>
                <w:b/>
                <w:sz w:val="28"/>
                <w:szCs w:val="28"/>
              </w:rPr>
            </w:pPr>
          </w:p>
        </w:tc>
        <w:tc>
          <w:tcPr>
            <w:tcW w:w="996" w:type="pct"/>
          </w:tcPr>
          <w:p w14:paraId="00908221" w14:textId="77777777" w:rsidR="00A21B53" w:rsidRPr="00602782" w:rsidRDefault="00A21B53" w:rsidP="00EC7CA4">
            <w:pPr>
              <w:rPr>
                <w:b/>
                <w:sz w:val="28"/>
                <w:szCs w:val="28"/>
              </w:rPr>
            </w:pPr>
          </w:p>
        </w:tc>
        <w:tc>
          <w:tcPr>
            <w:tcW w:w="521" w:type="pct"/>
          </w:tcPr>
          <w:p w14:paraId="42DCDEA4" w14:textId="77777777" w:rsidR="00A21B53" w:rsidRPr="00602782" w:rsidRDefault="00A21B53" w:rsidP="00EC7CA4">
            <w:pPr>
              <w:rPr>
                <w:b/>
                <w:sz w:val="28"/>
                <w:szCs w:val="28"/>
              </w:rPr>
            </w:pPr>
          </w:p>
        </w:tc>
        <w:tc>
          <w:tcPr>
            <w:tcW w:w="1382" w:type="pct"/>
          </w:tcPr>
          <w:p w14:paraId="2E560B54" w14:textId="77777777" w:rsidR="00A21B53" w:rsidRPr="00602782" w:rsidRDefault="00A21B53" w:rsidP="00EC7CA4">
            <w:pPr>
              <w:rPr>
                <w:b/>
                <w:sz w:val="28"/>
                <w:szCs w:val="28"/>
              </w:rPr>
            </w:pPr>
          </w:p>
        </w:tc>
        <w:tc>
          <w:tcPr>
            <w:tcW w:w="524" w:type="pct"/>
          </w:tcPr>
          <w:p w14:paraId="35FD5AFA" w14:textId="77777777" w:rsidR="00A21B53" w:rsidRPr="00602782" w:rsidRDefault="00A21B53" w:rsidP="00EC7CA4">
            <w:pPr>
              <w:rPr>
                <w:b/>
                <w:sz w:val="28"/>
                <w:szCs w:val="28"/>
              </w:rPr>
            </w:pPr>
          </w:p>
        </w:tc>
      </w:tr>
      <w:tr w:rsidR="00A21B53" w:rsidRPr="00602782" w14:paraId="149DBBED" w14:textId="77777777" w:rsidTr="00EC7CA4">
        <w:trPr>
          <w:trHeight w:val="817"/>
        </w:trPr>
        <w:tc>
          <w:tcPr>
            <w:tcW w:w="803" w:type="pct"/>
          </w:tcPr>
          <w:p w14:paraId="061BA811" w14:textId="77777777" w:rsidR="00A21B53" w:rsidRPr="00602782" w:rsidRDefault="00A21B53" w:rsidP="00EC7CA4">
            <w:pPr>
              <w:rPr>
                <w:b/>
                <w:sz w:val="28"/>
                <w:szCs w:val="28"/>
              </w:rPr>
            </w:pPr>
          </w:p>
        </w:tc>
        <w:tc>
          <w:tcPr>
            <w:tcW w:w="774" w:type="pct"/>
          </w:tcPr>
          <w:p w14:paraId="6E0B4939" w14:textId="77777777" w:rsidR="00A21B53" w:rsidRPr="00602782" w:rsidRDefault="00A21B53" w:rsidP="00EC7CA4">
            <w:pPr>
              <w:rPr>
                <w:b/>
                <w:sz w:val="28"/>
                <w:szCs w:val="28"/>
              </w:rPr>
            </w:pPr>
          </w:p>
        </w:tc>
        <w:tc>
          <w:tcPr>
            <w:tcW w:w="996" w:type="pct"/>
          </w:tcPr>
          <w:p w14:paraId="420500A0" w14:textId="77777777" w:rsidR="00A21B53" w:rsidRPr="00602782" w:rsidRDefault="00A21B53" w:rsidP="00EC7CA4">
            <w:pPr>
              <w:rPr>
                <w:b/>
                <w:sz w:val="28"/>
                <w:szCs w:val="28"/>
              </w:rPr>
            </w:pPr>
          </w:p>
        </w:tc>
        <w:tc>
          <w:tcPr>
            <w:tcW w:w="521" w:type="pct"/>
          </w:tcPr>
          <w:p w14:paraId="54F5C9C6" w14:textId="77777777" w:rsidR="00A21B53" w:rsidRPr="00602782" w:rsidRDefault="00A21B53" w:rsidP="00EC7CA4">
            <w:pPr>
              <w:rPr>
                <w:b/>
                <w:sz w:val="28"/>
                <w:szCs w:val="28"/>
              </w:rPr>
            </w:pPr>
          </w:p>
        </w:tc>
        <w:tc>
          <w:tcPr>
            <w:tcW w:w="1382" w:type="pct"/>
          </w:tcPr>
          <w:p w14:paraId="744A8DFD" w14:textId="77777777" w:rsidR="00A21B53" w:rsidRPr="00602782" w:rsidRDefault="00A21B53" w:rsidP="00EC7CA4">
            <w:pPr>
              <w:rPr>
                <w:b/>
                <w:sz w:val="28"/>
                <w:szCs w:val="28"/>
              </w:rPr>
            </w:pPr>
          </w:p>
        </w:tc>
        <w:tc>
          <w:tcPr>
            <w:tcW w:w="524" w:type="pct"/>
          </w:tcPr>
          <w:p w14:paraId="6B3613AD" w14:textId="77777777" w:rsidR="00A21B53" w:rsidRPr="00602782" w:rsidRDefault="00A21B53" w:rsidP="00EC7CA4">
            <w:pPr>
              <w:rPr>
                <w:b/>
                <w:sz w:val="28"/>
                <w:szCs w:val="28"/>
              </w:rPr>
            </w:pPr>
          </w:p>
        </w:tc>
      </w:tr>
      <w:tr w:rsidR="00A21B53" w:rsidRPr="00602782" w14:paraId="60B402A3" w14:textId="77777777" w:rsidTr="00EC7CA4">
        <w:trPr>
          <w:trHeight w:val="817"/>
        </w:trPr>
        <w:tc>
          <w:tcPr>
            <w:tcW w:w="803" w:type="pct"/>
          </w:tcPr>
          <w:p w14:paraId="023F321E" w14:textId="77777777" w:rsidR="00A21B53" w:rsidRPr="00602782" w:rsidRDefault="00A21B53" w:rsidP="00EC7CA4">
            <w:pPr>
              <w:rPr>
                <w:b/>
                <w:sz w:val="28"/>
                <w:szCs w:val="28"/>
              </w:rPr>
            </w:pPr>
          </w:p>
        </w:tc>
        <w:tc>
          <w:tcPr>
            <w:tcW w:w="774" w:type="pct"/>
          </w:tcPr>
          <w:p w14:paraId="4D725328" w14:textId="77777777" w:rsidR="00A21B53" w:rsidRPr="00602782" w:rsidRDefault="00A21B53" w:rsidP="00EC7CA4">
            <w:pPr>
              <w:rPr>
                <w:b/>
                <w:sz w:val="28"/>
                <w:szCs w:val="28"/>
              </w:rPr>
            </w:pPr>
          </w:p>
        </w:tc>
        <w:tc>
          <w:tcPr>
            <w:tcW w:w="996" w:type="pct"/>
          </w:tcPr>
          <w:p w14:paraId="35ED1075" w14:textId="77777777" w:rsidR="00A21B53" w:rsidRPr="00602782" w:rsidRDefault="00A21B53" w:rsidP="00EC7CA4">
            <w:pPr>
              <w:rPr>
                <w:b/>
                <w:sz w:val="28"/>
                <w:szCs w:val="28"/>
              </w:rPr>
            </w:pPr>
          </w:p>
        </w:tc>
        <w:tc>
          <w:tcPr>
            <w:tcW w:w="521" w:type="pct"/>
          </w:tcPr>
          <w:p w14:paraId="629D2AB3" w14:textId="77777777" w:rsidR="00A21B53" w:rsidRPr="00602782" w:rsidRDefault="00A21B53" w:rsidP="00EC7CA4">
            <w:pPr>
              <w:rPr>
                <w:b/>
                <w:sz w:val="28"/>
                <w:szCs w:val="28"/>
              </w:rPr>
            </w:pPr>
          </w:p>
        </w:tc>
        <w:tc>
          <w:tcPr>
            <w:tcW w:w="1382" w:type="pct"/>
          </w:tcPr>
          <w:p w14:paraId="427BF8D5" w14:textId="77777777" w:rsidR="00A21B53" w:rsidRPr="00602782" w:rsidRDefault="00A21B53" w:rsidP="00EC7CA4">
            <w:pPr>
              <w:rPr>
                <w:b/>
                <w:sz w:val="28"/>
                <w:szCs w:val="28"/>
              </w:rPr>
            </w:pPr>
          </w:p>
        </w:tc>
        <w:tc>
          <w:tcPr>
            <w:tcW w:w="524" w:type="pct"/>
          </w:tcPr>
          <w:p w14:paraId="2905DB1F" w14:textId="77777777" w:rsidR="00A21B53" w:rsidRPr="00602782" w:rsidRDefault="00A21B53" w:rsidP="00EC7CA4">
            <w:pPr>
              <w:rPr>
                <w:b/>
                <w:sz w:val="28"/>
                <w:szCs w:val="28"/>
              </w:rPr>
            </w:pPr>
          </w:p>
        </w:tc>
      </w:tr>
      <w:tr w:rsidR="00A21B53" w:rsidRPr="00602782" w14:paraId="33B1024E" w14:textId="77777777" w:rsidTr="00EC7CA4">
        <w:trPr>
          <w:trHeight w:val="817"/>
        </w:trPr>
        <w:tc>
          <w:tcPr>
            <w:tcW w:w="803" w:type="pct"/>
          </w:tcPr>
          <w:p w14:paraId="74D600E7" w14:textId="77777777" w:rsidR="00A21B53" w:rsidRPr="00602782" w:rsidRDefault="00A21B53" w:rsidP="00EC7CA4">
            <w:pPr>
              <w:rPr>
                <w:b/>
                <w:sz w:val="28"/>
                <w:szCs w:val="28"/>
              </w:rPr>
            </w:pPr>
          </w:p>
        </w:tc>
        <w:tc>
          <w:tcPr>
            <w:tcW w:w="774" w:type="pct"/>
          </w:tcPr>
          <w:p w14:paraId="50ED8804" w14:textId="77777777" w:rsidR="00A21B53" w:rsidRPr="00602782" w:rsidRDefault="00A21B53" w:rsidP="00EC7CA4">
            <w:pPr>
              <w:rPr>
                <w:b/>
                <w:sz w:val="28"/>
                <w:szCs w:val="28"/>
              </w:rPr>
            </w:pPr>
          </w:p>
        </w:tc>
        <w:tc>
          <w:tcPr>
            <w:tcW w:w="996" w:type="pct"/>
          </w:tcPr>
          <w:p w14:paraId="4387E316" w14:textId="77777777" w:rsidR="00A21B53" w:rsidRPr="00602782" w:rsidRDefault="00A21B53" w:rsidP="00EC7CA4">
            <w:pPr>
              <w:rPr>
                <w:b/>
                <w:sz w:val="28"/>
                <w:szCs w:val="28"/>
              </w:rPr>
            </w:pPr>
          </w:p>
        </w:tc>
        <w:tc>
          <w:tcPr>
            <w:tcW w:w="521" w:type="pct"/>
          </w:tcPr>
          <w:p w14:paraId="4F1F9078" w14:textId="77777777" w:rsidR="00A21B53" w:rsidRPr="00602782" w:rsidRDefault="00A21B53" w:rsidP="00EC7CA4">
            <w:pPr>
              <w:rPr>
                <w:b/>
                <w:sz w:val="28"/>
                <w:szCs w:val="28"/>
              </w:rPr>
            </w:pPr>
          </w:p>
        </w:tc>
        <w:tc>
          <w:tcPr>
            <w:tcW w:w="1382" w:type="pct"/>
          </w:tcPr>
          <w:p w14:paraId="08F61E65" w14:textId="77777777" w:rsidR="00A21B53" w:rsidRPr="00602782" w:rsidRDefault="00A21B53" w:rsidP="00EC7CA4">
            <w:pPr>
              <w:rPr>
                <w:b/>
                <w:sz w:val="28"/>
                <w:szCs w:val="28"/>
              </w:rPr>
            </w:pPr>
          </w:p>
        </w:tc>
        <w:tc>
          <w:tcPr>
            <w:tcW w:w="524" w:type="pct"/>
          </w:tcPr>
          <w:p w14:paraId="64F8B127" w14:textId="77777777" w:rsidR="00A21B53" w:rsidRPr="00602782" w:rsidRDefault="00A21B53" w:rsidP="00EC7CA4">
            <w:pPr>
              <w:rPr>
                <w:b/>
                <w:sz w:val="28"/>
                <w:szCs w:val="28"/>
              </w:rPr>
            </w:pPr>
          </w:p>
        </w:tc>
      </w:tr>
      <w:tr w:rsidR="00A21B53" w:rsidRPr="00602782" w14:paraId="5E1ED93A" w14:textId="77777777" w:rsidTr="00EC7CA4">
        <w:trPr>
          <w:trHeight w:val="817"/>
        </w:trPr>
        <w:tc>
          <w:tcPr>
            <w:tcW w:w="803" w:type="pct"/>
          </w:tcPr>
          <w:p w14:paraId="28B23BB6" w14:textId="77777777" w:rsidR="00A21B53" w:rsidRPr="00602782" w:rsidRDefault="00A21B53" w:rsidP="00EC7CA4">
            <w:pPr>
              <w:rPr>
                <w:b/>
                <w:sz w:val="28"/>
                <w:szCs w:val="28"/>
              </w:rPr>
            </w:pPr>
          </w:p>
        </w:tc>
        <w:tc>
          <w:tcPr>
            <w:tcW w:w="774" w:type="pct"/>
          </w:tcPr>
          <w:p w14:paraId="58A972A2" w14:textId="77777777" w:rsidR="00A21B53" w:rsidRPr="00602782" w:rsidRDefault="00A21B53" w:rsidP="00EC7CA4">
            <w:pPr>
              <w:rPr>
                <w:b/>
                <w:sz w:val="28"/>
                <w:szCs w:val="28"/>
              </w:rPr>
            </w:pPr>
          </w:p>
        </w:tc>
        <w:tc>
          <w:tcPr>
            <w:tcW w:w="996" w:type="pct"/>
          </w:tcPr>
          <w:p w14:paraId="779F8F8F" w14:textId="77777777" w:rsidR="00A21B53" w:rsidRPr="00602782" w:rsidRDefault="00A21B53" w:rsidP="00EC7CA4">
            <w:pPr>
              <w:rPr>
                <w:b/>
                <w:sz w:val="28"/>
                <w:szCs w:val="28"/>
              </w:rPr>
            </w:pPr>
          </w:p>
        </w:tc>
        <w:tc>
          <w:tcPr>
            <w:tcW w:w="521" w:type="pct"/>
          </w:tcPr>
          <w:p w14:paraId="3F535191" w14:textId="77777777" w:rsidR="00A21B53" w:rsidRPr="00602782" w:rsidRDefault="00A21B53" w:rsidP="00EC7CA4">
            <w:pPr>
              <w:rPr>
                <w:b/>
                <w:sz w:val="28"/>
                <w:szCs w:val="28"/>
              </w:rPr>
            </w:pPr>
          </w:p>
        </w:tc>
        <w:tc>
          <w:tcPr>
            <w:tcW w:w="1382" w:type="pct"/>
          </w:tcPr>
          <w:p w14:paraId="7A6D01D0" w14:textId="77777777" w:rsidR="00A21B53" w:rsidRPr="00602782" w:rsidRDefault="00A21B53" w:rsidP="00EC7CA4">
            <w:pPr>
              <w:rPr>
                <w:b/>
                <w:sz w:val="28"/>
                <w:szCs w:val="28"/>
              </w:rPr>
            </w:pPr>
          </w:p>
        </w:tc>
        <w:tc>
          <w:tcPr>
            <w:tcW w:w="524" w:type="pct"/>
          </w:tcPr>
          <w:p w14:paraId="42EB761C" w14:textId="77777777" w:rsidR="00A21B53" w:rsidRPr="00602782" w:rsidRDefault="00A21B53" w:rsidP="00EC7CA4">
            <w:pPr>
              <w:rPr>
                <w:b/>
                <w:sz w:val="28"/>
                <w:szCs w:val="28"/>
              </w:rPr>
            </w:pPr>
          </w:p>
        </w:tc>
      </w:tr>
      <w:tr w:rsidR="00A21B53" w:rsidRPr="00602782" w14:paraId="59BF67C4" w14:textId="77777777" w:rsidTr="00EC7CA4">
        <w:trPr>
          <w:trHeight w:val="817"/>
        </w:trPr>
        <w:tc>
          <w:tcPr>
            <w:tcW w:w="803" w:type="pct"/>
          </w:tcPr>
          <w:p w14:paraId="608063BB" w14:textId="77777777" w:rsidR="00A21B53" w:rsidRPr="00602782" w:rsidRDefault="00A21B53" w:rsidP="00EC7CA4">
            <w:pPr>
              <w:rPr>
                <w:b/>
                <w:sz w:val="28"/>
                <w:szCs w:val="28"/>
              </w:rPr>
            </w:pPr>
          </w:p>
        </w:tc>
        <w:tc>
          <w:tcPr>
            <w:tcW w:w="774" w:type="pct"/>
          </w:tcPr>
          <w:p w14:paraId="387ED8B9" w14:textId="77777777" w:rsidR="00A21B53" w:rsidRPr="00602782" w:rsidRDefault="00A21B53" w:rsidP="00EC7CA4">
            <w:pPr>
              <w:rPr>
                <w:b/>
                <w:sz w:val="28"/>
                <w:szCs w:val="28"/>
              </w:rPr>
            </w:pPr>
          </w:p>
        </w:tc>
        <w:tc>
          <w:tcPr>
            <w:tcW w:w="996" w:type="pct"/>
          </w:tcPr>
          <w:p w14:paraId="754CF83C" w14:textId="77777777" w:rsidR="00A21B53" w:rsidRPr="00602782" w:rsidRDefault="00A21B53" w:rsidP="00EC7CA4">
            <w:pPr>
              <w:rPr>
                <w:b/>
                <w:sz w:val="28"/>
                <w:szCs w:val="28"/>
              </w:rPr>
            </w:pPr>
          </w:p>
        </w:tc>
        <w:tc>
          <w:tcPr>
            <w:tcW w:w="521" w:type="pct"/>
          </w:tcPr>
          <w:p w14:paraId="24DC1D7E" w14:textId="77777777" w:rsidR="00A21B53" w:rsidRPr="00602782" w:rsidRDefault="00A21B53" w:rsidP="00EC7CA4">
            <w:pPr>
              <w:rPr>
                <w:b/>
                <w:sz w:val="28"/>
                <w:szCs w:val="28"/>
              </w:rPr>
            </w:pPr>
          </w:p>
        </w:tc>
        <w:tc>
          <w:tcPr>
            <w:tcW w:w="1382" w:type="pct"/>
          </w:tcPr>
          <w:p w14:paraId="2B6442D1" w14:textId="77777777" w:rsidR="00A21B53" w:rsidRPr="00602782" w:rsidRDefault="00A21B53" w:rsidP="00EC7CA4">
            <w:pPr>
              <w:rPr>
                <w:b/>
                <w:sz w:val="28"/>
                <w:szCs w:val="28"/>
              </w:rPr>
            </w:pPr>
          </w:p>
        </w:tc>
        <w:tc>
          <w:tcPr>
            <w:tcW w:w="524" w:type="pct"/>
          </w:tcPr>
          <w:p w14:paraId="40640FD0" w14:textId="77777777" w:rsidR="00A21B53" w:rsidRPr="00602782" w:rsidRDefault="00A21B53" w:rsidP="00EC7CA4">
            <w:pPr>
              <w:rPr>
                <w:b/>
                <w:sz w:val="28"/>
                <w:szCs w:val="28"/>
              </w:rPr>
            </w:pPr>
          </w:p>
        </w:tc>
      </w:tr>
    </w:tbl>
    <w:p w14:paraId="1EFCB5CD" w14:textId="77777777" w:rsidR="00A21B53" w:rsidRPr="00860861" w:rsidRDefault="00A21B53" w:rsidP="00A21B53">
      <w:pPr>
        <w:pStyle w:val="Corpodeltesto2"/>
      </w:pPr>
    </w:p>
    <w:p w14:paraId="5FD74D04" w14:textId="77777777" w:rsidR="00A21B53" w:rsidRDefault="00A21B53" w:rsidP="00A21B53">
      <w:pPr>
        <w:pStyle w:val="Corpodeltesto2"/>
      </w:pPr>
    </w:p>
    <w:p w14:paraId="61B28099" w14:textId="77777777" w:rsidR="00A21B53" w:rsidRDefault="00A21B53" w:rsidP="00A21B53">
      <w:pPr>
        <w:rPr>
          <w:rFonts w:cs="Tahoma"/>
          <w:color w:val="000000" w:themeColor="text1"/>
          <w:szCs w:val="18"/>
        </w:rPr>
      </w:pPr>
    </w:p>
    <w:p w14:paraId="17FC47E0" w14:textId="77777777" w:rsidR="00A21B53" w:rsidRDefault="00A21B53" w:rsidP="00A21B53">
      <w:pPr>
        <w:rPr>
          <w:rFonts w:cs="Tahoma"/>
          <w:color w:val="000000" w:themeColor="text1"/>
          <w:szCs w:val="18"/>
        </w:rPr>
        <w:sectPr w:rsidR="00A21B53" w:rsidSect="00A21B53">
          <w:headerReference w:type="default" r:id="rId13"/>
          <w:footerReference w:type="default" r:id="rId14"/>
          <w:headerReference w:type="first" r:id="rId15"/>
          <w:pgSz w:w="16838" w:h="11906" w:orient="landscape"/>
          <w:pgMar w:top="1389" w:right="1134" w:bottom="1134" w:left="1389" w:header="357" w:footer="194" w:gutter="0"/>
          <w:cols w:space="708"/>
          <w:docGrid w:linePitch="360"/>
        </w:sectPr>
      </w:pPr>
    </w:p>
    <w:p w14:paraId="445E0B21" w14:textId="77777777" w:rsidR="00A21B53" w:rsidRDefault="00A21B53" w:rsidP="00240A50">
      <w:pPr>
        <w:pStyle w:val="Corpotesto"/>
        <w:numPr>
          <w:ilvl w:val="0"/>
          <w:numId w:val="8"/>
        </w:numPr>
        <w:rPr>
          <w:b/>
          <w:sz w:val="28"/>
          <w:szCs w:val="28"/>
        </w:rPr>
      </w:pPr>
      <w:bookmarkStart w:id="9" w:name="_Ref240076661"/>
      <w:r>
        <w:rPr>
          <w:b/>
          <w:sz w:val="28"/>
          <w:szCs w:val="28"/>
        </w:rPr>
        <w:lastRenderedPageBreak/>
        <w:t xml:space="preserve">CARATTERISTICHE </w:t>
      </w:r>
      <w:r w:rsidRPr="00477162">
        <w:rPr>
          <w:b/>
          <w:sz w:val="28"/>
          <w:szCs w:val="28"/>
        </w:rPr>
        <w:t xml:space="preserve">MEZZO NAUTICO A MOTORE </w:t>
      </w:r>
      <w:r>
        <w:rPr>
          <w:b/>
          <w:sz w:val="28"/>
          <w:szCs w:val="28"/>
        </w:rPr>
        <w:t xml:space="preserve">A </w:t>
      </w:r>
      <w:r w:rsidRPr="00477162">
        <w:rPr>
          <w:b/>
          <w:sz w:val="28"/>
          <w:szCs w:val="28"/>
        </w:rPr>
        <w:t>SUPPORTO A</w:t>
      </w:r>
      <w:r>
        <w:rPr>
          <w:b/>
          <w:sz w:val="28"/>
          <w:szCs w:val="28"/>
        </w:rPr>
        <w:t>LLE ATTIVITÀ DI SCUOLA DI VELA</w:t>
      </w:r>
      <w:bookmarkEnd w:id="9"/>
    </w:p>
    <w:p w14:paraId="66DDD803" w14:textId="77777777" w:rsidR="00A21B53" w:rsidRPr="00BB1617" w:rsidRDefault="00A21B53" w:rsidP="00A21B53">
      <w:pPr>
        <w:pStyle w:val="Corpodeltesto2"/>
        <w:rPr>
          <w:vertAlign w:val="superscript"/>
        </w:rPr>
      </w:pPr>
      <w:r w:rsidRPr="00BB1617">
        <w:rPr>
          <w:vertAlign w:val="superscript"/>
        </w:rPr>
        <w:t xml:space="preserve">D.M. AMBIENTE 26.01.2009 – ART </w:t>
      </w:r>
      <w:r>
        <w:rPr>
          <w:vertAlign w:val="superscript"/>
        </w:rPr>
        <w:t>17 COMMA 3</w:t>
      </w:r>
    </w:p>
    <w:p w14:paraId="67B4E1ED" w14:textId="77777777" w:rsidR="00A21B53" w:rsidRPr="00477162" w:rsidRDefault="00A21B53" w:rsidP="00A21B53">
      <w:pPr>
        <w:pStyle w:val="Corpotes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3"/>
        <w:gridCol w:w="2765"/>
        <w:gridCol w:w="2765"/>
      </w:tblGrid>
      <w:tr w:rsidR="00A21B53" w:rsidRPr="00B055EC" w14:paraId="0B1642B9" w14:textId="77777777" w:rsidTr="00EC7CA4">
        <w:trPr>
          <w:trHeight w:val="1017"/>
        </w:trPr>
        <w:tc>
          <w:tcPr>
            <w:tcW w:w="2050" w:type="pct"/>
            <w:vAlign w:val="center"/>
          </w:tcPr>
          <w:p w14:paraId="214C1E16" w14:textId="77777777" w:rsidR="00A21B53" w:rsidRPr="00602782" w:rsidRDefault="00A21B53" w:rsidP="00EC7CA4">
            <w:pPr>
              <w:rPr>
                <w:b/>
                <w:sz w:val="22"/>
              </w:rPr>
            </w:pPr>
            <w:r w:rsidRPr="00602782">
              <w:rPr>
                <w:b/>
                <w:sz w:val="22"/>
              </w:rPr>
              <w:t>TIPO DI UNITÀ (PNEUMATICA / A VELA / FUORIBORDO / ENTROBORDO): ;</w:t>
            </w:r>
          </w:p>
        </w:tc>
        <w:tc>
          <w:tcPr>
            <w:tcW w:w="2950" w:type="pct"/>
            <w:gridSpan w:val="2"/>
            <w:vAlign w:val="center"/>
          </w:tcPr>
          <w:p w14:paraId="002AF56F" w14:textId="77777777" w:rsidR="00A21B53" w:rsidRPr="00B055EC" w:rsidRDefault="00A21B53" w:rsidP="00EC7CA4">
            <w:pPr>
              <w:pStyle w:val="Corpotesto"/>
              <w:jc w:val="left"/>
            </w:pPr>
          </w:p>
        </w:tc>
      </w:tr>
      <w:tr w:rsidR="00A21B53" w:rsidRPr="00B055EC" w14:paraId="36A7AA7F" w14:textId="77777777" w:rsidTr="00EC7CA4">
        <w:trPr>
          <w:trHeight w:val="1017"/>
        </w:trPr>
        <w:tc>
          <w:tcPr>
            <w:tcW w:w="2050" w:type="pct"/>
            <w:vAlign w:val="center"/>
          </w:tcPr>
          <w:p w14:paraId="700A6ACD" w14:textId="77777777" w:rsidR="00A21B53" w:rsidRPr="00602782" w:rsidRDefault="00A21B53" w:rsidP="00EC7CA4">
            <w:pPr>
              <w:rPr>
                <w:b/>
                <w:sz w:val="22"/>
              </w:rPr>
            </w:pPr>
            <w:r w:rsidRPr="00602782">
              <w:rPr>
                <w:b/>
                <w:sz w:val="22"/>
              </w:rPr>
              <w:t>LUNGHEZZA FUORI TUTTO: ;</w:t>
            </w:r>
          </w:p>
        </w:tc>
        <w:tc>
          <w:tcPr>
            <w:tcW w:w="2950" w:type="pct"/>
            <w:gridSpan w:val="2"/>
            <w:vAlign w:val="center"/>
          </w:tcPr>
          <w:p w14:paraId="5AB04082" w14:textId="77777777" w:rsidR="00A21B53" w:rsidRPr="00B055EC" w:rsidRDefault="00A21B53" w:rsidP="00EC7CA4">
            <w:pPr>
              <w:pStyle w:val="Corpotesto"/>
              <w:jc w:val="left"/>
            </w:pPr>
          </w:p>
        </w:tc>
      </w:tr>
      <w:tr w:rsidR="00A21B53" w:rsidRPr="00B055EC" w14:paraId="2C2D06ED" w14:textId="77777777" w:rsidTr="00EC7CA4">
        <w:trPr>
          <w:trHeight w:val="1017"/>
        </w:trPr>
        <w:tc>
          <w:tcPr>
            <w:tcW w:w="2050" w:type="pct"/>
            <w:vAlign w:val="center"/>
          </w:tcPr>
          <w:p w14:paraId="594499DC" w14:textId="77777777" w:rsidR="00A21B53" w:rsidRPr="00602782" w:rsidRDefault="00A21B53" w:rsidP="00EC7CA4">
            <w:pPr>
              <w:rPr>
                <w:b/>
                <w:sz w:val="22"/>
              </w:rPr>
            </w:pPr>
            <w:r w:rsidRPr="00602782">
              <w:rPr>
                <w:b/>
                <w:sz w:val="22"/>
              </w:rPr>
              <w:t>POTENZA DEL MOTORE: ;</w:t>
            </w:r>
          </w:p>
        </w:tc>
        <w:tc>
          <w:tcPr>
            <w:tcW w:w="2950" w:type="pct"/>
            <w:gridSpan w:val="2"/>
            <w:vAlign w:val="center"/>
          </w:tcPr>
          <w:p w14:paraId="37CF70F4" w14:textId="77777777" w:rsidR="00A21B53" w:rsidRPr="00B055EC" w:rsidRDefault="00A21B53" w:rsidP="00EC7CA4">
            <w:pPr>
              <w:pStyle w:val="Corpotesto"/>
              <w:jc w:val="left"/>
            </w:pPr>
          </w:p>
        </w:tc>
      </w:tr>
      <w:tr w:rsidR="00A21B53" w:rsidRPr="00B055EC" w14:paraId="2A521315" w14:textId="77777777" w:rsidTr="00EC7CA4">
        <w:trPr>
          <w:trHeight w:val="1017"/>
        </w:trPr>
        <w:tc>
          <w:tcPr>
            <w:tcW w:w="2050" w:type="pct"/>
            <w:vAlign w:val="center"/>
          </w:tcPr>
          <w:p w14:paraId="566F741C" w14:textId="77777777" w:rsidR="00A21B53" w:rsidRPr="00602782" w:rsidRDefault="00A21B53" w:rsidP="00EC7CA4">
            <w:pPr>
              <w:rPr>
                <w:b/>
                <w:sz w:val="22"/>
              </w:rPr>
            </w:pPr>
            <w:r w:rsidRPr="00602782">
              <w:rPr>
                <w:b/>
                <w:sz w:val="22"/>
              </w:rPr>
              <w:t>ANNO DI FABBRICAZIONE DEL MOTORE: ;</w:t>
            </w:r>
          </w:p>
        </w:tc>
        <w:tc>
          <w:tcPr>
            <w:tcW w:w="2950" w:type="pct"/>
            <w:gridSpan w:val="2"/>
            <w:vAlign w:val="center"/>
          </w:tcPr>
          <w:p w14:paraId="0CC630FD" w14:textId="77777777" w:rsidR="00A21B53" w:rsidRPr="00B055EC" w:rsidRDefault="00A21B53" w:rsidP="00EC7CA4">
            <w:pPr>
              <w:pStyle w:val="Corpotesto"/>
              <w:jc w:val="left"/>
            </w:pPr>
          </w:p>
        </w:tc>
      </w:tr>
      <w:tr w:rsidR="00A21B53" w:rsidRPr="00B055EC" w14:paraId="6B7DA5F1" w14:textId="77777777" w:rsidTr="00EC7CA4">
        <w:trPr>
          <w:trHeight w:val="1017"/>
        </w:trPr>
        <w:tc>
          <w:tcPr>
            <w:tcW w:w="2050" w:type="pct"/>
            <w:vAlign w:val="center"/>
          </w:tcPr>
          <w:p w14:paraId="29B2D6CF" w14:textId="77777777" w:rsidR="00A21B53" w:rsidRPr="00602782" w:rsidRDefault="00A21B53" w:rsidP="00EC7CA4">
            <w:pPr>
              <w:rPr>
                <w:b/>
                <w:sz w:val="22"/>
              </w:rPr>
            </w:pPr>
            <w:r w:rsidRPr="00602782">
              <w:rPr>
                <w:b/>
                <w:sz w:val="22"/>
              </w:rPr>
              <w:t>ANNO DI FABBRICAZIONE DELL’UNITÀ NAVALE: ;</w:t>
            </w:r>
          </w:p>
        </w:tc>
        <w:tc>
          <w:tcPr>
            <w:tcW w:w="2950" w:type="pct"/>
            <w:gridSpan w:val="2"/>
            <w:vAlign w:val="center"/>
          </w:tcPr>
          <w:p w14:paraId="4CE7964B" w14:textId="77777777" w:rsidR="00A21B53" w:rsidRPr="00B055EC" w:rsidRDefault="00A21B53" w:rsidP="00EC7CA4">
            <w:pPr>
              <w:pStyle w:val="Corpotesto"/>
              <w:jc w:val="left"/>
            </w:pPr>
          </w:p>
        </w:tc>
      </w:tr>
      <w:tr w:rsidR="00A21B53" w:rsidRPr="00B055EC" w14:paraId="5B51B286" w14:textId="77777777" w:rsidTr="00EC7CA4">
        <w:trPr>
          <w:trHeight w:val="1017"/>
        </w:trPr>
        <w:tc>
          <w:tcPr>
            <w:tcW w:w="2050" w:type="pct"/>
            <w:vAlign w:val="center"/>
          </w:tcPr>
          <w:p w14:paraId="4E540191" w14:textId="77777777" w:rsidR="00A21B53" w:rsidRPr="00602782" w:rsidRDefault="00A21B53" w:rsidP="00EC7CA4">
            <w:pPr>
              <w:rPr>
                <w:b/>
                <w:sz w:val="22"/>
              </w:rPr>
            </w:pPr>
            <w:r w:rsidRPr="00602782">
              <w:rPr>
                <w:b/>
                <w:sz w:val="22"/>
              </w:rPr>
              <w:t>PORTATA MASSIMA PASSEGGERI: ;</w:t>
            </w:r>
          </w:p>
        </w:tc>
        <w:tc>
          <w:tcPr>
            <w:tcW w:w="2950" w:type="pct"/>
            <w:gridSpan w:val="2"/>
            <w:vAlign w:val="center"/>
          </w:tcPr>
          <w:p w14:paraId="07CCEAA0" w14:textId="77777777" w:rsidR="00A21B53" w:rsidRPr="00B055EC" w:rsidRDefault="00A21B53" w:rsidP="00EC7CA4">
            <w:pPr>
              <w:pStyle w:val="Corpotesto"/>
              <w:jc w:val="left"/>
            </w:pPr>
          </w:p>
        </w:tc>
      </w:tr>
      <w:tr w:rsidR="00A21B53" w:rsidRPr="00B055EC" w14:paraId="64843184" w14:textId="77777777" w:rsidTr="00EC7CA4">
        <w:trPr>
          <w:trHeight w:val="1017"/>
        </w:trPr>
        <w:tc>
          <w:tcPr>
            <w:tcW w:w="2050" w:type="pct"/>
            <w:vAlign w:val="center"/>
          </w:tcPr>
          <w:p w14:paraId="683A9392" w14:textId="77777777" w:rsidR="00A21B53" w:rsidRPr="00602782" w:rsidRDefault="00A21B53" w:rsidP="00EC7CA4">
            <w:pPr>
              <w:rPr>
                <w:b/>
                <w:sz w:val="22"/>
              </w:rPr>
            </w:pPr>
            <w:r w:rsidRPr="00602782">
              <w:rPr>
                <w:b/>
                <w:sz w:val="22"/>
              </w:rPr>
              <w:t>UFFICIO MARITTIMO DI ISCRIZIONE: ;</w:t>
            </w:r>
          </w:p>
        </w:tc>
        <w:tc>
          <w:tcPr>
            <w:tcW w:w="2950" w:type="pct"/>
            <w:gridSpan w:val="2"/>
            <w:vAlign w:val="center"/>
          </w:tcPr>
          <w:p w14:paraId="2A3C4087" w14:textId="77777777" w:rsidR="00A21B53" w:rsidRPr="00B055EC" w:rsidRDefault="00A21B53" w:rsidP="00EC7CA4">
            <w:pPr>
              <w:pStyle w:val="Corpotesto"/>
              <w:jc w:val="left"/>
            </w:pPr>
          </w:p>
        </w:tc>
      </w:tr>
      <w:tr w:rsidR="00A21B53" w:rsidRPr="00B055EC" w14:paraId="28A5944F" w14:textId="77777777" w:rsidTr="00EC7CA4">
        <w:trPr>
          <w:trHeight w:val="1017"/>
        </w:trPr>
        <w:tc>
          <w:tcPr>
            <w:tcW w:w="2050" w:type="pct"/>
            <w:vAlign w:val="center"/>
          </w:tcPr>
          <w:p w14:paraId="3E6C70D1" w14:textId="77777777" w:rsidR="00A21B53" w:rsidRPr="00602782" w:rsidRDefault="00A21B53" w:rsidP="00EC7CA4">
            <w:pPr>
              <w:rPr>
                <w:b/>
                <w:sz w:val="22"/>
              </w:rPr>
            </w:pPr>
            <w:r w:rsidRPr="00602782">
              <w:rPr>
                <w:b/>
                <w:sz w:val="22"/>
              </w:rPr>
              <w:t>N. DI IMMATRICOLAZIONE (SE PRESENTE): ;</w:t>
            </w:r>
          </w:p>
        </w:tc>
        <w:tc>
          <w:tcPr>
            <w:tcW w:w="2950" w:type="pct"/>
            <w:gridSpan w:val="2"/>
            <w:vAlign w:val="center"/>
          </w:tcPr>
          <w:p w14:paraId="6130CFED" w14:textId="77777777" w:rsidR="00A21B53" w:rsidRPr="00B055EC" w:rsidRDefault="00A21B53" w:rsidP="00EC7CA4">
            <w:pPr>
              <w:pStyle w:val="Corpotesto"/>
              <w:jc w:val="left"/>
            </w:pPr>
          </w:p>
        </w:tc>
      </w:tr>
      <w:tr w:rsidR="00A21B53" w:rsidRPr="00B055EC" w14:paraId="44DEA990" w14:textId="77777777" w:rsidTr="00EC7CA4">
        <w:trPr>
          <w:trHeight w:val="1017"/>
        </w:trPr>
        <w:tc>
          <w:tcPr>
            <w:tcW w:w="2050" w:type="pct"/>
            <w:vAlign w:val="center"/>
          </w:tcPr>
          <w:p w14:paraId="73377309" w14:textId="77777777" w:rsidR="00A21B53" w:rsidRPr="00602782" w:rsidRDefault="00A21B53" w:rsidP="00EC7CA4">
            <w:pPr>
              <w:rPr>
                <w:b/>
                <w:sz w:val="22"/>
              </w:rPr>
            </w:pPr>
            <w:r w:rsidRPr="00602782">
              <w:rPr>
                <w:b/>
                <w:sz w:val="22"/>
              </w:rPr>
              <w:t>NOME DELL’UNITÀ NAVALE (SE PRESENTE): ;</w:t>
            </w:r>
          </w:p>
        </w:tc>
        <w:tc>
          <w:tcPr>
            <w:tcW w:w="2950" w:type="pct"/>
            <w:gridSpan w:val="2"/>
            <w:vAlign w:val="center"/>
          </w:tcPr>
          <w:p w14:paraId="31452664" w14:textId="77777777" w:rsidR="00A21B53" w:rsidRPr="00B055EC" w:rsidRDefault="00A21B53" w:rsidP="00EC7CA4">
            <w:pPr>
              <w:pStyle w:val="Corpotesto"/>
              <w:jc w:val="left"/>
            </w:pPr>
          </w:p>
        </w:tc>
      </w:tr>
      <w:tr w:rsidR="00A21B53" w:rsidRPr="00B055EC" w14:paraId="6E42355E" w14:textId="77777777" w:rsidTr="00EC7CA4">
        <w:trPr>
          <w:trHeight w:val="1017"/>
        </w:trPr>
        <w:tc>
          <w:tcPr>
            <w:tcW w:w="2050" w:type="pct"/>
            <w:vAlign w:val="center"/>
          </w:tcPr>
          <w:p w14:paraId="2D1BCDFC" w14:textId="77777777" w:rsidR="00A21B53" w:rsidRPr="00602782" w:rsidRDefault="00A21B53" w:rsidP="00EC7CA4">
            <w:pPr>
              <w:rPr>
                <w:b/>
                <w:sz w:val="22"/>
              </w:rPr>
            </w:pPr>
            <w:r w:rsidRPr="00602782">
              <w:rPr>
                <w:b/>
                <w:sz w:val="22"/>
              </w:rPr>
              <w:t xml:space="preserve">MOTORE CONFORME ALLA DIRETTIVA 2003/44/CE RELATIVAMENTE ALLE EMISSIONI GASSOSE E ACUSTICHE: </w:t>
            </w:r>
          </w:p>
        </w:tc>
        <w:tc>
          <w:tcPr>
            <w:tcW w:w="1475" w:type="pct"/>
            <w:tcBorders>
              <w:right w:val="single" w:sz="4" w:space="0" w:color="auto"/>
            </w:tcBorders>
            <w:vAlign w:val="center"/>
          </w:tcPr>
          <w:p w14:paraId="1EB9F9C4" w14:textId="77777777" w:rsidR="00A21B53" w:rsidRPr="00B055EC" w:rsidRDefault="00A21B53" w:rsidP="00EC7CA4">
            <w:pPr>
              <w:pStyle w:val="Corpotesto"/>
              <w:jc w:val="center"/>
            </w:pPr>
            <w:r w:rsidRPr="00602782">
              <w:sym w:font="Webdings" w:char="F063"/>
            </w:r>
            <w:r>
              <w:t xml:space="preserve"> SI</w:t>
            </w:r>
          </w:p>
        </w:tc>
        <w:tc>
          <w:tcPr>
            <w:tcW w:w="1475" w:type="pct"/>
            <w:tcBorders>
              <w:left w:val="single" w:sz="4" w:space="0" w:color="auto"/>
            </w:tcBorders>
            <w:vAlign w:val="center"/>
          </w:tcPr>
          <w:p w14:paraId="5FAF970A" w14:textId="77777777" w:rsidR="00A21B53" w:rsidRPr="00B055EC" w:rsidRDefault="00A21B53" w:rsidP="00EC7CA4">
            <w:pPr>
              <w:pStyle w:val="Corpotesto"/>
              <w:jc w:val="center"/>
            </w:pPr>
            <w:r w:rsidRPr="00602782">
              <w:sym w:font="Webdings" w:char="F063"/>
            </w:r>
            <w:r>
              <w:t xml:space="preserve"> NO</w:t>
            </w:r>
          </w:p>
        </w:tc>
      </w:tr>
    </w:tbl>
    <w:p w14:paraId="7D065613" w14:textId="77777777" w:rsidR="00A21B53" w:rsidRDefault="00A21B53" w:rsidP="00A21B53">
      <w:pPr>
        <w:rPr>
          <w:b/>
          <w:sz w:val="28"/>
          <w:szCs w:val="28"/>
        </w:rPr>
      </w:pPr>
    </w:p>
    <w:p w14:paraId="77210BB6" w14:textId="77777777" w:rsidR="00A21B53" w:rsidRDefault="00A21B53" w:rsidP="00A21B53">
      <w:pPr>
        <w:pStyle w:val="Corpotesto"/>
        <w:tabs>
          <w:tab w:val="center" w:pos="1985"/>
          <w:tab w:val="center" w:pos="7655"/>
        </w:tabs>
        <w:rPr>
          <w:sz w:val="28"/>
          <w:vertAlign w:val="superscript"/>
        </w:rPr>
      </w:pPr>
      <w:r w:rsidRPr="00477162">
        <w:rPr>
          <w:sz w:val="28"/>
          <w:vertAlign w:val="superscript"/>
        </w:rPr>
        <w:tab/>
        <w:t>TIMBRO</w:t>
      </w:r>
      <w:r w:rsidRPr="00477162">
        <w:rPr>
          <w:sz w:val="28"/>
          <w:vertAlign w:val="superscript"/>
        </w:rPr>
        <w:tab/>
        <w:t>FIRMA</w:t>
      </w:r>
    </w:p>
    <w:p w14:paraId="49CB4C36" w14:textId="77777777" w:rsidR="00A21B53" w:rsidRPr="00477162" w:rsidRDefault="00A21B53" w:rsidP="00A21B53">
      <w:pPr>
        <w:pStyle w:val="Corpotesto"/>
        <w:tabs>
          <w:tab w:val="center" w:pos="1985"/>
          <w:tab w:val="center" w:pos="7655"/>
        </w:tabs>
        <w:rPr>
          <w:sz w:val="28"/>
          <w:vertAlign w:val="superscript"/>
        </w:rPr>
      </w:pPr>
      <w:r>
        <w:rPr>
          <w:sz w:val="28"/>
          <w:vertAlign w:val="superscript"/>
        </w:rPr>
        <w:tab/>
      </w:r>
      <w:r>
        <w:rPr>
          <w:sz w:val="28"/>
          <w:vertAlign w:val="superscript"/>
        </w:rPr>
        <w:tab/>
        <w:t>__________________________________</w:t>
      </w:r>
    </w:p>
    <w:p w14:paraId="1737A0A4" w14:textId="77777777" w:rsidR="00A21B53" w:rsidRDefault="00A21B53" w:rsidP="00A21B53">
      <w:pPr>
        <w:rPr>
          <w:b/>
          <w:sz w:val="28"/>
          <w:szCs w:val="28"/>
        </w:rPr>
      </w:pPr>
    </w:p>
    <w:p w14:paraId="4C1A7211" w14:textId="77777777" w:rsidR="00A21B53" w:rsidRDefault="00A21B53">
      <w:pPr>
        <w:rPr>
          <w:rFonts w:cs="Tahoma"/>
          <w:color w:val="000000" w:themeColor="text1"/>
          <w:szCs w:val="18"/>
        </w:rPr>
      </w:pPr>
      <w:r>
        <w:rPr>
          <w:rFonts w:cs="Tahoma"/>
          <w:color w:val="000000" w:themeColor="text1"/>
          <w:szCs w:val="18"/>
        </w:rPr>
        <w:br w:type="page"/>
      </w:r>
    </w:p>
    <w:p w14:paraId="2D96E2C0" w14:textId="77777777" w:rsidR="00A21B53" w:rsidRPr="00A21B53" w:rsidRDefault="00A21B53" w:rsidP="00240A50">
      <w:pPr>
        <w:pStyle w:val="Corpotesto"/>
        <w:numPr>
          <w:ilvl w:val="0"/>
          <w:numId w:val="8"/>
        </w:numPr>
        <w:rPr>
          <w:b/>
          <w:sz w:val="28"/>
          <w:szCs w:val="28"/>
        </w:rPr>
      </w:pPr>
      <w:r w:rsidRPr="00A21B53">
        <w:rPr>
          <w:b/>
          <w:sz w:val="28"/>
          <w:szCs w:val="28"/>
        </w:rPr>
        <w:lastRenderedPageBreak/>
        <w:t>ELENCO UNITÀ DA DIPORTO IMPIEGATE PER L’ATTIVITÀ AUTORIZZATA</w:t>
      </w:r>
    </w:p>
    <w:p w14:paraId="10859ACC" w14:textId="77777777" w:rsidR="00A21B53" w:rsidRPr="00A21B53" w:rsidRDefault="00A21B53" w:rsidP="00A21B53">
      <w:pPr>
        <w:pStyle w:val="Corpodeltesto2"/>
        <w:rPr>
          <w:vertAlign w:val="superscript"/>
        </w:rPr>
      </w:pPr>
      <w:r w:rsidRPr="00A21B53">
        <w:rPr>
          <w:vertAlign w:val="superscript"/>
        </w:rPr>
        <w:t>D.M. AMBIENTE 26.01.2009 – ART 17 COMMA 6</w:t>
      </w:r>
    </w:p>
    <w:p w14:paraId="70903CAD" w14:textId="77777777" w:rsidR="00A21B53" w:rsidRDefault="00A21B53" w:rsidP="00A21B53">
      <w:pPr>
        <w:pStyle w:val="Corpodeltesto2"/>
        <w:jc w:val="right"/>
      </w:pPr>
      <w:r>
        <w:t>Pag. ____ di 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1050"/>
        <w:gridCol w:w="3524"/>
        <w:gridCol w:w="2579"/>
        <w:gridCol w:w="2220"/>
      </w:tblGrid>
      <w:tr w:rsidR="00A21B53" w:rsidRPr="00A21B53" w14:paraId="1B67F8FE" w14:textId="77777777" w:rsidTr="00A21B53">
        <w:tc>
          <w:tcPr>
            <w:tcW w:w="560" w:type="pct"/>
            <w:vAlign w:val="center"/>
          </w:tcPr>
          <w:p w14:paraId="6874BE5E" w14:textId="77777777" w:rsidR="00A21B53" w:rsidRPr="00A21B53" w:rsidRDefault="00A21B53" w:rsidP="00A21B53">
            <w:pPr>
              <w:pStyle w:val="Corpodeltesto2"/>
              <w:jc w:val="center"/>
              <w:rPr>
                <w:b/>
              </w:rPr>
            </w:pPr>
            <w:r w:rsidRPr="00A21B53">
              <w:rPr>
                <w:b/>
              </w:rPr>
              <w:t>N.RO PROGR</w:t>
            </w:r>
            <w:r w:rsidRPr="00A21B53">
              <w:rPr>
                <w:rStyle w:val="Rimandonotaapidipagina"/>
                <w:b/>
                <w:sz w:val="24"/>
              </w:rPr>
              <w:footnoteReference w:id="2"/>
            </w:r>
            <w:r w:rsidRPr="00A21B53">
              <w:rPr>
                <w:b/>
              </w:rPr>
              <w:t>.</w:t>
            </w:r>
          </w:p>
        </w:tc>
        <w:tc>
          <w:tcPr>
            <w:tcW w:w="1880" w:type="pct"/>
            <w:vAlign w:val="center"/>
          </w:tcPr>
          <w:p w14:paraId="61B8105C" w14:textId="77777777" w:rsidR="00A21B53" w:rsidRPr="00A21B53" w:rsidRDefault="00A21B53" w:rsidP="00A21B53">
            <w:pPr>
              <w:pStyle w:val="Corpodeltesto2"/>
              <w:jc w:val="center"/>
              <w:rPr>
                <w:b/>
              </w:rPr>
            </w:pPr>
            <w:r w:rsidRPr="00A21B53">
              <w:rPr>
                <w:b/>
              </w:rPr>
              <w:t>TIPOLOGIA IMBARCAZIONE A VELA</w:t>
            </w:r>
          </w:p>
        </w:tc>
        <w:tc>
          <w:tcPr>
            <w:tcW w:w="1376" w:type="pct"/>
            <w:vAlign w:val="center"/>
          </w:tcPr>
          <w:p w14:paraId="6D588F0F" w14:textId="77777777" w:rsidR="00A21B53" w:rsidRPr="00A21B53" w:rsidRDefault="00A21B53" w:rsidP="00A21B53">
            <w:pPr>
              <w:pStyle w:val="Corpodeltesto2"/>
              <w:jc w:val="center"/>
              <w:rPr>
                <w:b/>
                <w:bCs/>
              </w:rPr>
            </w:pPr>
            <w:r w:rsidRPr="00A21B53">
              <w:rPr>
                <w:b/>
              </w:rPr>
              <w:t>LUNGHEZZA FUORI TUTTO</w:t>
            </w:r>
          </w:p>
        </w:tc>
        <w:tc>
          <w:tcPr>
            <w:tcW w:w="1184" w:type="pct"/>
            <w:vAlign w:val="center"/>
          </w:tcPr>
          <w:p w14:paraId="79751307" w14:textId="77777777" w:rsidR="00A21B53" w:rsidRPr="00A21B53" w:rsidRDefault="00A21B53" w:rsidP="00A21B53">
            <w:pPr>
              <w:pStyle w:val="Corpodeltesto2"/>
              <w:jc w:val="center"/>
              <w:rPr>
                <w:b/>
                <w:bCs/>
              </w:rPr>
            </w:pPr>
            <w:r w:rsidRPr="00A21B53">
              <w:rPr>
                <w:b/>
                <w:bCs/>
              </w:rPr>
              <w:t>A TITOLO DI</w:t>
            </w:r>
          </w:p>
        </w:tc>
      </w:tr>
      <w:tr w:rsidR="00A21B53" w14:paraId="258D25D9" w14:textId="77777777" w:rsidTr="00EC7CA4">
        <w:tc>
          <w:tcPr>
            <w:tcW w:w="560" w:type="pct"/>
          </w:tcPr>
          <w:p w14:paraId="7EC7EF14" w14:textId="77777777" w:rsidR="00A21B53" w:rsidRDefault="00A21B53" w:rsidP="00EC7CA4">
            <w:pPr>
              <w:jc w:val="both"/>
              <w:rPr>
                <w:sz w:val="22"/>
              </w:rPr>
            </w:pPr>
          </w:p>
        </w:tc>
        <w:tc>
          <w:tcPr>
            <w:tcW w:w="1880" w:type="pct"/>
          </w:tcPr>
          <w:p w14:paraId="572BC50E" w14:textId="77777777" w:rsidR="00A21B53" w:rsidRDefault="00A21B53" w:rsidP="00EC7CA4">
            <w:pPr>
              <w:jc w:val="both"/>
              <w:rPr>
                <w:sz w:val="22"/>
              </w:rPr>
            </w:pPr>
          </w:p>
        </w:tc>
        <w:tc>
          <w:tcPr>
            <w:tcW w:w="1376" w:type="pct"/>
          </w:tcPr>
          <w:p w14:paraId="45338E6A" w14:textId="77777777" w:rsidR="00A21B53" w:rsidRDefault="00A21B53" w:rsidP="00EC7CA4">
            <w:pPr>
              <w:jc w:val="both"/>
              <w:rPr>
                <w:sz w:val="22"/>
              </w:rPr>
            </w:pPr>
          </w:p>
        </w:tc>
        <w:tc>
          <w:tcPr>
            <w:tcW w:w="1184" w:type="pct"/>
          </w:tcPr>
          <w:p w14:paraId="65EB5AA9" w14:textId="77777777" w:rsidR="00A21B53" w:rsidRDefault="00A21B53" w:rsidP="00EC7CA4">
            <w:pPr>
              <w:jc w:val="both"/>
              <w:rPr>
                <w:b/>
                <w:bCs/>
                <w:sz w:val="12"/>
                <w:szCs w:val="12"/>
              </w:rPr>
            </w:pPr>
            <w:r w:rsidRPr="00304C8B">
              <w:rPr>
                <w:b/>
                <w:bCs/>
                <w:sz w:val="12"/>
                <w:szCs w:val="12"/>
              </w:rPr>
              <w:t> PROPRIETÀ;</w:t>
            </w:r>
          </w:p>
          <w:p w14:paraId="110203A7" w14:textId="77777777" w:rsidR="00A21B53" w:rsidRDefault="00A21B53" w:rsidP="00EC7CA4">
            <w:pPr>
              <w:jc w:val="both"/>
              <w:rPr>
                <w:b/>
                <w:bCs/>
                <w:sz w:val="12"/>
                <w:szCs w:val="12"/>
              </w:rPr>
            </w:pPr>
            <w:r w:rsidRPr="00304C8B">
              <w:rPr>
                <w:b/>
                <w:bCs/>
                <w:sz w:val="12"/>
                <w:szCs w:val="12"/>
              </w:rPr>
              <w:t xml:space="preserve"> LOCAZIONE; </w:t>
            </w:r>
          </w:p>
          <w:p w14:paraId="1552D39F"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0C6E2407" w14:textId="77777777" w:rsidTr="00EC7CA4">
        <w:tc>
          <w:tcPr>
            <w:tcW w:w="560" w:type="pct"/>
          </w:tcPr>
          <w:p w14:paraId="32F1BA51" w14:textId="77777777" w:rsidR="00A21B53" w:rsidRDefault="00A21B53" w:rsidP="00EC7CA4">
            <w:pPr>
              <w:jc w:val="both"/>
              <w:rPr>
                <w:sz w:val="22"/>
              </w:rPr>
            </w:pPr>
          </w:p>
        </w:tc>
        <w:tc>
          <w:tcPr>
            <w:tcW w:w="1880" w:type="pct"/>
          </w:tcPr>
          <w:p w14:paraId="7E859003" w14:textId="77777777" w:rsidR="00A21B53" w:rsidRDefault="00A21B53" w:rsidP="00EC7CA4">
            <w:pPr>
              <w:jc w:val="both"/>
              <w:rPr>
                <w:sz w:val="22"/>
              </w:rPr>
            </w:pPr>
          </w:p>
        </w:tc>
        <w:tc>
          <w:tcPr>
            <w:tcW w:w="1376" w:type="pct"/>
          </w:tcPr>
          <w:p w14:paraId="64F2B414" w14:textId="77777777" w:rsidR="00A21B53" w:rsidRDefault="00A21B53" w:rsidP="00EC7CA4">
            <w:pPr>
              <w:jc w:val="both"/>
              <w:rPr>
                <w:sz w:val="22"/>
              </w:rPr>
            </w:pPr>
          </w:p>
        </w:tc>
        <w:tc>
          <w:tcPr>
            <w:tcW w:w="1184" w:type="pct"/>
          </w:tcPr>
          <w:p w14:paraId="4DF3602C" w14:textId="77777777" w:rsidR="00A21B53" w:rsidRDefault="00A21B53" w:rsidP="00EC7CA4">
            <w:pPr>
              <w:jc w:val="both"/>
              <w:rPr>
                <w:b/>
                <w:bCs/>
                <w:sz w:val="12"/>
                <w:szCs w:val="12"/>
              </w:rPr>
            </w:pPr>
            <w:r w:rsidRPr="00304C8B">
              <w:rPr>
                <w:b/>
                <w:bCs/>
                <w:sz w:val="12"/>
                <w:szCs w:val="12"/>
              </w:rPr>
              <w:t> PROPRIETÀ;</w:t>
            </w:r>
          </w:p>
          <w:p w14:paraId="0CBD49F6" w14:textId="77777777" w:rsidR="00A21B53" w:rsidRDefault="00A21B53" w:rsidP="00EC7CA4">
            <w:pPr>
              <w:jc w:val="both"/>
              <w:rPr>
                <w:b/>
                <w:bCs/>
                <w:sz w:val="12"/>
                <w:szCs w:val="12"/>
              </w:rPr>
            </w:pPr>
            <w:r w:rsidRPr="00304C8B">
              <w:rPr>
                <w:b/>
                <w:bCs/>
                <w:sz w:val="12"/>
                <w:szCs w:val="12"/>
              </w:rPr>
              <w:t xml:space="preserve"> LOCAZIONE; </w:t>
            </w:r>
          </w:p>
          <w:p w14:paraId="54CB0AE7"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04906187" w14:textId="77777777" w:rsidTr="00EC7CA4">
        <w:tc>
          <w:tcPr>
            <w:tcW w:w="560" w:type="pct"/>
          </w:tcPr>
          <w:p w14:paraId="7868C76D" w14:textId="77777777" w:rsidR="00A21B53" w:rsidRDefault="00A21B53" w:rsidP="00EC7CA4">
            <w:pPr>
              <w:jc w:val="both"/>
              <w:rPr>
                <w:sz w:val="22"/>
              </w:rPr>
            </w:pPr>
          </w:p>
        </w:tc>
        <w:tc>
          <w:tcPr>
            <w:tcW w:w="1880" w:type="pct"/>
          </w:tcPr>
          <w:p w14:paraId="66B7AB37" w14:textId="77777777" w:rsidR="00A21B53" w:rsidRDefault="00A21B53" w:rsidP="00EC7CA4">
            <w:pPr>
              <w:jc w:val="both"/>
              <w:rPr>
                <w:sz w:val="22"/>
              </w:rPr>
            </w:pPr>
          </w:p>
        </w:tc>
        <w:tc>
          <w:tcPr>
            <w:tcW w:w="1376" w:type="pct"/>
          </w:tcPr>
          <w:p w14:paraId="2F303852" w14:textId="77777777" w:rsidR="00A21B53" w:rsidRDefault="00A21B53" w:rsidP="00EC7CA4">
            <w:pPr>
              <w:jc w:val="both"/>
              <w:rPr>
                <w:sz w:val="22"/>
              </w:rPr>
            </w:pPr>
          </w:p>
        </w:tc>
        <w:tc>
          <w:tcPr>
            <w:tcW w:w="1184" w:type="pct"/>
          </w:tcPr>
          <w:p w14:paraId="67ED655F" w14:textId="77777777" w:rsidR="00A21B53" w:rsidRDefault="00A21B53" w:rsidP="00EC7CA4">
            <w:pPr>
              <w:jc w:val="both"/>
              <w:rPr>
                <w:b/>
                <w:bCs/>
                <w:sz w:val="12"/>
                <w:szCs w:val="12"/>
              </w:rPr>
            </w:pPr>
            <w:r w:rsidRPr="00304C8B">
              <w:rPr>
                <w:b/>
                <w:bCs/>
                <w:sz w:val="12"/>
                <w:szCs w:val="12"/>
              </w:rPr>
              <w:t> PROPRIETÀ;</w:t>
            </w:r>
          </w:p>
          <w:p w14:paraId="1956E793" w14:textId="77777777" w:rsidR="00A21B53" w:rsidRDefault="00A21B53" w:rsidP="00EC7CA4">
            <w:pPr>
              <w:jc w:val="both"/>
              <w:rPr>
                <w:b/>
                <w:bCs/>
                <w:sz w:val="12"/>
                <w:szCs w:val="12"/>
              </w:rPr>
            </w:pPr>
            <w:r w:rsidRPr="00304C8B">
              <w:rPr>
                <w:b/>
                <w:bCs/>
                <w:sz w:val="12"/>
                <w:szCs w:val="12"/>
              </w:rPr>
              <w:t xml:space="preserve"> LOCAZIONE; </w:t>
            </w:r>
          </w:p>
          <w:p w14:paraId="35FEA1C2"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70DD0858" w14:textId="77777777" w:rsidTr="00EC7CA4">
        <w:tc>
          <w:tcPr>
            <w:tcW w:w="560" w:type="pct"/>
          </w:tcPr>
          <w:p w14:paraId="31FA278C" w14:textId="77777777" w:rsidR="00A21B53" w:rsidRDefault="00A21B53" w:rsidP="00EC7CA4">
            <w:pPr>
              <w:jc w:val="both"/>
              <w:rPr>
                <w:sz w:val="22"/>
              </w:rPr>
            </w:pPr>
          </w:p>
        </w:tc>
        <w:tc>
          <w:tcPr>
            <w:tcW w:w="1880" w:type="pct"/>
          </w:tcPr>
          <w:p w14:paraId="64CC05D7" w14:textId="77777777" w:rsidR="00A21B53" w:rsidRDefault="00A21B53" w:rsidP="00EC7CA4">
            <w:pPr>
              <w:jc w:val="both"/>
              <w:rPr>
                <w:sz w:val="22"/>
              </w:rPr>
            </w:pPr>
          </w:p>
        </w:tc>
        <w:tc>
          <w:tcPr>
            <w:tcW w:w="1376" w:type="pct"/>
          </w:tcPr>
          <w:p w14:paraId="0208FD19" w14:textId="77777777" w:rsidR="00A21B53" w:rsidRDefault="00A21B53" w:rsidP="00EC7CA4">
            <w:pPr>
              <w:jc w:val="both"/>
              <w:rPr>
                <w:sz w:val="22"/>
              </w:rPr>
            </w:pPr>
          </w:p>
        </w:tc>
        <w:tc>
          <w:tcPr>
            <w:tcW w:w="1184" w:type="pct"/>
          </w:tcPr>
          <w:p w14:paraId="2DE26274" w14:textId="77777777" w:rsidR="00A21B53" w:rsidRDefault="00A21B53" w:rsidP="00EC7CA4">
            <w:pPr>
              <w:jc w:val="both"/>
              <w:rPr>
                <w:b/>
                <w:bCs/>
                <w:sz w:val="12"/>
                <w:szCs w:val="12"/>
              </w:rPr>
            </w:pPr>
            <w:r w:rsidRPr="00304C8B">
              <w:rPr>
                <w:b/>
                <w:bCs/>
                <w:sz w:val="12"/>
                <w:szCs w:val="12"/>
              </w:rPr>
              <w:t> PROPRIETÀ;</w:t>
            </w:r>
          </w:p>
          <w:p w14:paraId="60E7C2B9" w14:textId="77777777" w:rsidR="00A21B53" w:rsidRDefault="00A21B53" w:rsidP="00EC7CA4">
            <w:pPr>
              <w:jc w:val="both"/>
              <w:rPr>
                <w:b/>
                <w:bCs/>
                <w:sz w:val="12"/>
                <w:szCs w:val="12"/>
              </w:rPr>
            </w:pPr>
            <w:r w:rsidRPr="00304C8B">
              <w:rPr>
                <w:b/>
                <w:bCs/>
                <w:sz w:val="12"/>
                <w:szCs w:val="12"/>
              </w:rPr>
              <w:t xml:space="preserve"> LOCAZIONE; </w:t>
            </w:r>
          </w:p>
          <w:p w14:paraId="36262819"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7FF3ABCC" w14:textId="77777777" w:rsidTr="00EC7CA4">
        <w:tc>
          <w:tcPr>
            <w:tcW w:w="560" w:type="pct"/>
          </w:tcPr>
          <w:p w14:paraId="6A95F9D3" w14:textId="77777777" w:rsidR="00A21B53" w:rsidRDefault="00A21B53" w:rsidP="00EC7CA4">
            <w:pPr>
              <w:jc w:val="both"/>
              <w:rPr>
                <w:sz w:val="22"/>
              </w:rPr>
            </w:pPr>
          </w:p>
        </w:tc>
        <w:tc>
          <w:tcPr>
            <w:tcW w:w="1880" w:type="pct"/>
          </w:tcPr>
          <w:p w14:paraId="169DF630" w14:textId="77777777" w:rsidR="00A21B53" w:rsidRDefault="00A21B53" w:rsidP="00EC7CA4">
            <w:pPr>
              <w:jc w:val="both"/>
              <w:rPr>
                <w:sz w:val="22"/>
              </w:rPr>
            </w:pPr>
          </w:p>
        </w:tc>
        <w:tc>
          <w:tcPr>
            <w:tcW w:w="1376" w:type="pct"/>
          </w:tcPr>
          <w:p w14:paraId="44FA3D72" w14:textId="77777777" w:rsidR="00A21B53" w:rsidRDefault="00A21B53" w:rsidP="00EC7CA4">
            <w:pPr>
              <w:jc w:val="both"/>
              <w:rPr>
                <w:sz w:val="22"/>
              </w:rPr>
            </w:pPr>
          </w:p>
        </w:tc>
        <w:tc>
          <w:tcPr>
            <w:tcW w:w="1184" w:type="pct"/>
          </w:tcPr>
          <w:p w14:paraId="4F14061F" w14:textId="77777777" w:rsidR="00A21B53" w:rsidRDefault="00A21B53" w:rsidP="00EC7CA4">
            <w:pPr>
              <w:jc w:val="both"/>
              <w:rPr>
                <w:b/>
                <w:bCs/>
                <w:sz w:val="12"/>
                <w:szCs w:val="12"/>
              </w:rPr>
            </w:pPr>
            <w:r w:rsidRPr="00304C8B">
              <w:rPr>
                <w:b/>
                <w:bCs/>
                <w:sz w:val="12"/>
                <w:szCs w:val="12"/>
              </w:rPr>
              <w:t> PROPRIETÀ;</w:t>
            </w:r>
          </w:p>
          <w:p w14:paraId="4E3BA695" w14:textId="77777777" w:rsidR="00A21B53" w:rsidRDefault="00A21B53" w:rsidP="00EC7CA4">
            <w:pPr>
              <w:jc w:val="both"/>
              <w:rPr>
                <w:b/>
                <w:bCs/>
                <w:sz w:val="12"/>
                <w:szCs w:val="12"/>
              </w:rPr>
            </w:pPr>
            <w:r w:rsidRPr="00304C8B">
              <w:rPr>
                <w:b/>
                <w:bCs/>
                <w:sz w:val="12"/>
                <w:szCs w:val="12"/>
              </w:rPr>
              <w:t xml:space="preserve"> LOCAZIONE; </w:t>
            </w:r>
          </w:p>
          <w:p w14:paraId="61727B5E"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765B0FEA" w14:textId="77777777" w:rsidTr="00EC7CA4">
        <w:tc>
          <w:tcPr>
            <w:tcW w:w="560" w:type="pct"/>
          </w:tcPr>
          <w:p w14:paraId="4212AB78" w14:textId="77777777" w:rsidR="00A21B53" w:rsidRDefault="00A21B53" w:rsidP="00EC7CA4">
            <w:pPr>
              <w:jc w:val="both"/>
              <w:rPr>
                <w:sz w:val="22"/>
              </w:rPr>
            </w:pPr>
          </w:p>
        </w:tc>
        <w:tc>
          <w:tcPr>
            <w:tcW w:w="1880" w:type="pct"/>
          </w:tcPr>
          <w:p w14:paraId="6148E5E5" w14:textId="77777777" w:rsidR="00A21B53" w:rsidRDefault="00A21B53" w:rsidP="00EC7CA4">
            <w:pPr>
              <w:jc w:val="both"/>
              <w:rPr>
                <w:sz w:val="22"/>
              </w:rPr>
            </w:pPr>
          </w:p>
        </w:tc>
        <w:tc>
          <w:tcPr>
            <w:tcW w:w="1376" w:type="pct"/>
          </w:tcPr>
          <w:p w14:paraId="44A87116" w14:textId="77777777" w:rsidR="00A21B53" w:rsidRDefault="00A21B53" w:rsidP="00EC7CA4">
            <w:pPr>
              <w:jc w:val="both"/>
              <w:rPr>
                <w:sz w:val="22"/>
              </w:rPr>
            </w:pPr>
          </w:p>
        </w:tc>
        <w:tc>
          <w:tcPr>
            <w:tcW w:w="1184" w:type="pct"/>
          </w:tcPr>
          <w:p w14:paraId="0D072C3E" w14:textId="77777777" w:rsidR="00A21B53" w:rsidRDefault="00A21B53" w:rsidP="00EC7CA4">
            <w:pPr>
              <w:jc w:val="both"/>
              <w:rPr>
                <w:b/>
                <w:bCs/>
                <w:sz w:val="12"/>
                <w:szCs w:val="12"/>
              </w:rPr>
            </w:pPr>
            <w:r w:rsidRPr="00304C8B">
              <w:rPr>
                <w:b/>
                <w:bCs/>
                <w:sz w:val="12"/>
                <w:szCs w:val="12"/>
              </w:rPr>
              <w:t> PROPRIETÀ;</w:t>
            </w:r>
          </w:p>
          <w:p w14:paraId="6738F26E" w14:textId="77777777" w:rsidR="00A21B53" w:rsidRDefault="00A21B53" w:rsidP="00EC7CA4">
            <w:pPr>
              <w:jc w:val="both"/>
              <w:rPr>
                <w:b/>
                <w:bCs/>
                <w:sz w:val="12"/>
                <w:szCs w:val="12"/>
              </w:rPr>
            </w:pPr>
            <w:r w:rsidRPr="00304C8B">
              <w:rPr>
                <w:b/>
                <w:bCs/>
                <w:sz w:val="12"/>
                <w:szCs w:val="12"/>
              </w:rPr>
              <w:t xml:space="preserve"> LOCAZIONE; </w:t>
            </w:r>
          </w:p>
          <w:p w14:paraId="0EB950BD"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50A79DF8" w14:textId="77777777" w:rsidTr="00EC7CA4">
        <w:tc>
          <w:tcPr>
            <w:tcW w:w="560" w:type="pct"/>
          </w:tcPr>
          <w:p w14:paraId="1E7E7920" w14:textId="77777777" w:rsidR="00A21B53" w:rsidRDefault="00A21B53" w:rsidP="00EC7CA4">
            <w:pPr>
              <w:jc w:val="both"/>
              <w:rPr>
                <w:sz w:val="22"/>
              </w:rPr>
            </w:pPr>
          </w:p>
        </w:tc>
        <w:tc>
          <w:tcPr>
            <w:tcW w:w="1880" w:type="pct"/>
          </w:tcPr>
          <w:p w14:paraId="74F97080" w14:textId="77777777" w:rsidR="00A21B53" w:rsidRDefault="00A21B53" w:rsidP="00EC7CA4">
            <w:pPr>
              <w:jc w:val="both"/>
              <w:rPr>
                <w:sz w:val="22"/>
              </w:rPr>
            </w:pPr>
          </w:p>
        </w:tc>
        <w:tc>
          <w:tcPr>
            <w:tcW w:w="1376" w:type="pct"/>
          </w:tcPr>
          <w:p w14:paraId="205DE154" w14:textId="77777777" w:rsidR="00A21B53" w:rsidRDefault="00A21B53" w:rsidP="00EC7CA4">
            <w:pPr>
              <w:jc w:val="both"/>
              <w:rPr>
                <w:sz w:val="22"/>
              </w:rPr>
            </w:pPr>
          </w:p>
        </w:tc>
        <w:tc>
          <w:tcPr>
            <w:tcW w:w="1184" w:type="pct"/>
          </w:tcPr>
          <w:p w14:paraId="4C9A0CAF" w14:textId="77777777" w:rsidR="00A21B53" w:rsidRDefault="00A21B53" w:rsidP="00EC7CA4">
            <w:pPr>
              <w:jc w:val="both"/>
              <w:rPr>
                <w:b/>
                <w:bCs/>
                <w:sz w:val="12"/>
                <w:szCs w:val="12"/>
              </w:rPr>
            </w:pPr>
            <w:r w:rsidRPr="00304C8B">
              <w:rPr>
                <w:b/>
                <w:bCs/>
                <w:sz w:val="12"/>
                <w:szCs w:val="12"/>
              </w:rPr>
              <w:t> PROPRIETÀ;</w:t>
            </w:r>
          </w:p>
          <w:p w14:paraId="4CE5861E" w14:textId="77777777" w:rsidR="00A21B53" w:rsidRDefault="00A21B53" w:rsidP="00EC7CA4">
            <w:pPr>
              <w:jc w:val="both"/>
              <w:rPr>
                <w:b/>
                <w:bCs/>
                <w:sz w:val="12"/>
                <w:szCs w:val="12"/>
              </w:rPr>
            </w:pPr>
            <w:r w:rsidRPr="00304C8B">
              <w:rPr>
                <w:b/>
                <w:bCs/>
                <w:sz w:val="12"/>
                <w:szCs w:val="12"/>
              </w:rPr>
              <w:t xml:space="preserve"> LOCAZIONE; </w:t>
            </w:r>
          </w:p>
          <w:p w14:paraId="1C56FFFF"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5881AFA2" w14:textId="77777777" w:rsidTr="00EC7CA4">
        <w:tc>
          <w:tcPr>
            <w:tcW w:w="560" w:type="pct"/>
          </w:tcPr>
          <w:p w14:paraId="4964261C" w14:textId="77777777" w:rsidR="00A21B53" w:rsidRDefault="00A21B53" w:rsidP="00EC7CA4">
            <w:pPr>
              <w:jc w:val="both"/>
              <w:rPr>
                <w:sz w:val="22"/>
              </w:rPr>
            </w:pPr>
          </w:p>
        </w:tc>
        <w:tc>
          <w:tcPr>
            <w:tcW w:w="1880" w:type="pct"/>
          </w:tcPr>
          <w:p w14:paraId="2216D30B" w14:textId="77777777" w:rsidR="00A21B53" w:rsidRDefault="00A21B53" w:rsidP="00EC7CA4">
            <w:pPr>
              <w:jc w:val="both"/>
              <w:rPr>
                <w:sz w:val="22"/>
              </w:rPr>
            </w:pPr>
          </w:p>
        </w:tc>
        <w:tc>
          <w:tcPr>
            <w:tcW w:w="1376" w:type="pct"/>
          </w:tcPr>
          <w:p w14:paraId="60AB22CA" w14:textId="77777777" w:rsidR="00A21B53" w:rsidRDefault="00A21B53" w:rsidP="00EC7CA4">
            <w:pPr>
              <w:jc w:val="both"/>
              <w:rPr>
                <w:sz w:val="22"/>
              </w:rPr>
            </w:pPr>
          </w:p>
        </w:tc>
        <w:tc>
          <w:tcPr>
            <w:tcW w:w="1184" w:type="pct"/>
          </w:tcPr>
          <w:p w14:paraId="20627866" w14:textId="77777777" w:rsidR="00A21B53" w:rsidRDefault="00A21B53" w:rsidP="00EC7CA4">
            <w:pPr>
              <w:jc w:val="both"/>
              <w:rPr>
                <w:b/>
                <w:bCs/>
                <w:sz w:val="12"/>
                <w:szCs w:val="12"/>
              </w:rPr>
            </w:pPr>
            <w:r w:rsidRPr="00304C8B">
              <w:rPr>
                <w:b/>
                <w:bCs/>
                <w:sz w:val="12"/>
                <w:szCs w:val="12"/>
              </w:rPr>
              <w:t> PROPRIETÀ;</w:t>
            </w:r>
          </w:p>
          <w:p w14:paraId="7CB1B2CC" w14:textId="77777777" w:rsidR="00A21B53" w:rsidRDefault="00A21B53" w:rsidP="00EC7CA4">
            <w:pPr>
              <w:jc w:val="both"/>
              <w:rPr>
                <w:b/>
                <w:bCs/>
                <w:sz w:val="12"/>
                <w:szCs w:val="12"/>
              </w:rPr>
            </w:pPr>
            <w:r w:rsidRPr="00304C8B">
              <w:rPr>
                <w:b/>
                <w:bCs/>
                <w:sz w:val="12"/>
                <w:szCs w:val="12"/>
              </w:rPr>
              <w:t xml:space="preserve"> LOCAZIONE; </w:t>
            </w:r>
          </w:p>
          <w:p w14:paraId="482542D5"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0EEE86F9" w14:textId="77777777" w:rsidTr="00EC7CA4">
        <w:tc>
          <w:tcPr>
            <w:tcW w:w="560" w:type="pct"/>
          </w:tcPr>
          <w:p w14:paraId="023BB3EB" w14:textId="77777777" w:rsidR="00A21B53" w:rsidRDefault="00A21B53" w:rsidP="00EC7CA4">
            <w:pPr>
              <w:jc w:val="both"/>
              <w:rPr>
                <w:sz w:val="22"/>
              </w:rPr>
            </w:pPr>
          </w:p>
        </w:tc>
        <w:tc>
          <w:tcPr>
            <w:tcW w:w="1880" w:type="pct"/>
          </w:tcPr>
          <w:p w14:paraId="4771FE96" w14:textId="77777777" w:rsidR="00A21B53" w:rsidRDefault="00A21B53" w:rsidP="00EC7CA4">
            <w:pPr>
              <w:jc w:val="both"/>
              <w:rPr>
                <w:sz w:val="22"/>
              </w:rPr>
            </w:pPr>
          </w:p>
        </w:tc>
        <w:tc>
          <w:tcPr>
            <w:tcW w:w="1376" w:type="pct"/>
          </w:tcPr>
          <w:p w14:paraId="7B408D84" w14:textId="77777777" w:rsidR="00A21B53" w:rsidRDefault="00A21B53" w:rsidP="00EC7CA4">
            <w:pPr>
              <w:jc w:val="both"/>
              <w:rPr>
                <w:sz w:val="22"/>
              </w:rPr>
            </w:pPr>
          </w:p>
        </w:tc>
        <w:tc>
          <w:tcPr>
            <w:tcW w:w="1184" w:type="pct"/>
          </w:tcPr>
          <w:p w14:paraId="76820DAA" w14:textId="77777777" w:rsidR="00A21B53" w:rsidRDefault="00A21B53" w:rsidP="00EC7CA4">
            <w:pPr>
              <w:jc w:val="both"/>
              <w:rPr>
                <w:b/>
                <w:bCs/>
                <w:sz w:val="12"/>
                <w:szCs w:val="12"/>
              </w:rPr>
            </w:pPr>
            <w:r w:rsidRPr="00304C8B">
              <w:rPr>
                <w:b/>
                <w:bCs/>
                <w:sz w:val="12"/>
                <w:szCs w:val="12"/>
              </w:rPr>
              <w:t> PROPRIETÀ;</w:t>
            </w:r>
          </w:p>
          <w:p w14:paraId="765337C1" w14:textId="77777777" w:rsidR="00A21B53" w:rsidRDefault="00A21B53" w:rsidP="00EC7CA4">
            <w:pPr>
              <w:jc w:val="both"/>
              <w:rPr>
                <w:b/>
                <w:bCs/>
                <w:sz w:val="12"/>
                <w:szCs w:val="12"/>
              </w:rPr>
            </w:pPr>
            <w:r w:rsidRPr="00304C8B">
              <w:rPr>
                <w:b/>
                <w:bCs/>
                <w:sz w:val="12"/>
                <w:szCs w:val="12"/>
              </w:rPr>
              <w:t xml:space="preserve"> LOCAZIONE; </w:t>
            </w:r>
          </w:p>
          <w:p w14:paraId="718ED0D6"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6CCB46B3" w14:textId="77777777" w:rsidTr="00EC7CA4">
        <w:tc>
          <w:tcPr>
            <w:tcW w:w="560" w:type="pct"/>
          </w:tcPr>
          <w:p w14:paraId="6FBCC137" w14:textId="77777777" w:rsidR="00A21B53" w:rsidRDefault="00A21B53" w:rsidP="00EC7CA4">
            <w:pPr>
              <w:jc w:val="both"/>
              <w:rPr>
                <w:sz w:val="22"/>
              </w:rPr>
            </w:pPr>
          </w:p>
        </w:tc>
        <w:tc>
          <w:tcPr>
            <w:tcW w:w="1880" w:type="pct"/>
          </w:tcPr>
          <w:p w14:paraId="374D551D" w14:textId="77777777" w:rsidR="00A21B53" w:rsidRDefault="00A21B53" w:rsidP="00EC7CA4">
            <w:pPr>
              <w:jc w:val="both"/>
              <w:rPr>
                <w:sz w:val="22"/>
              </w:rPr>
            </w:pPr>
          </w:p>
        </w:tc>
        <w:tc>
          <w:tcPr>
            <w:tcW w:w="1376" w:type="pct"/>
          </w:tcPr>
          <w:p w14:paraId="2CC7165F" w14:textId="77777777" w:rsidR="00A21B53" w:rsidRDefault="00A21B53" w:rsidP="00EC7CA4">
            <w:pPr>
              <w:jc w:val="both"/>
              <w:rPr>
                <w:sz w:val="22"/>
              </w:rPr>
            </w:pPr>
          </w:p>
        </w:tc>
        <w:tc>
          <w:tcPr>
            <w:tcW w:w="1184" w:type="pct"/>
          </w:tcPr>
          <w:p w14:paraId="6CB2165F" w14:textId="77777777" w:rsidR="00A21B53" w:rsidRDefault="00A21B53" w:rsidP="00EC7CA4">
            <w:pPr>
              <w:jc w:val="both"/>
              <w:rPr>
                <w:b/>
                <w:bCs/>
                <w:sz w:val="12"/>
                <w:szCs w:val="12"/>
              </w:rPr>
            </w:pPr>
            <w:r w:rsidRPr="00304C8B">
              <w:rPr>
                <w:b/>
                <w:bCs/>
                <w:sz w:val="12"/>
                <w:szCs w:val="12"/>
              </w:rPr>
              <w:t> PROPRIETÀ;</w:t>
            </w:r>
          </w:p>
          <w:p w14:paraId="07112EE1" w14:textId="77777777" w:rsidR="00A21B53" w:rsidRDefault="00A21B53" w:rsidP="00EC7CA4">
            <w:pPr>
              <w:jc w:val="both"/>
              <w:rPr>
                <w:b/>
                <w:bCs/>
                <w:sz w:val="12"/>
                <w:szCs w:val="12"/>
              </w:rPr>
            </w:pPr>
            <w:r w:rsidRPr="00304C8B">
              <w:rPr>
                <w:b/>
                <w:bCs/>
                <w:sz w:val="12"/>
                <w:szCs w:val="12"/>
              </w:rPr>
              <w:t xml:space="preserve"> LOCAZIONE; </w:t>
            </w:r>
          </w:p>
          <w:p w14:paraId="394024A9"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699C9D9E" w14:textId="77777777" w:rsidTr="00EC7CA4">
        <w:tc>
          <w:tcPr>
            <w:tcW w:w="560" w:type="pct"/>
          </w:tcPr>
          <w:p w14:paraId="4D644307" w14:textId="77777777" w:rsidR="00A21B53" w:rsidRDefault="00A21B53" w:rsidP="00EC7CA4">
            <w:pPr>
              <w:jc w:val="both"/>
              <w:rPr>
                <w:sz w:val="22"/>
              </w:rPr>
            </w:pPr>
          </w:p>
        </w:tc>
        <w:tc>
          <w:tcPr>
            <w:tcW w:w="1880" w:type="pct"/>
          </w:tcPr>
          <w:p w14:paraId="1A6C4314" w14:textId="77777777" w:rsidR="00A21B53" w:rsidRDefault="00A21B53" w:rsidP="00EC7CA4">
            <w:pPr>
              <w:jc w:val="both"/>
              <w:rPr>
                <w:sz w:val="22"/>
              </w:rPr>
            </w:pPr>
          </w:p>
        </w:tc>
        <w:tc>
          <w:tcPr>
            <w:tcW w:w="1376" w:type="pct"/>
          </w:tcPr>
          <w:p w14:paraId="46562072" w14:textId="77777777" w:rsidR="00A21B53" w:rsidRDefault="00A21B53" w:rsidP="00EC7CA4">
            <w:pPr>
              <w:jc w:val="both"/>
              <w:rPr>
                <w:sz w:val="22"/>
              </w:rPr>
            </w:pPr>
          </w:p>
        </w:tc>
        <w:tc>
          <w:tcPr>
            <w:tcW w:w="1184" w:type="pct"/>
          </w:tcPr>
          <w:p w14:paraId="71278882" w14:textId="77777777" w:rsidR="00A21B53" w:rsidRDefault="00A21B53" w:rsidP="00EC7CA4">
            <w:pPr>
              <w:jc w:val="both"/>
              <w:rPr>
                <w:b/>
                <w:bCs/>
                <w:sz w:val="12"/>
                <w:szCs w:val="12"/>
              </w:rPr>
            </w:pPr>
            <w:r w:rsidRPr="00304C8B">
              <w:rPr>
                <w:b/>
                <w:bCs/>
                <w:sz w:val="12"/>
                <w:szCs w:val="12"/>
              </w:rPr>
              <w:t> PROPRIETÀ;</w:t>
            </w:r>
          </w:p>
          <w:p w14:paraId="14ACCDED" w14:textId="77777777" w:rsidR="00A21B53" w:rsidRDefault="00A21B53" w:rsidP="00EC7CA4">
            <w:pPr>
              <w:jc w:val="both"/>
              <w:rPr>
                <w:b/>
                <w:bCs/>
                <w:sz w:val="12"/>
                <w:szCs w:val="12"/>
              </w:rPr>
            </w:pPr>
            <w:r w:rsidRPr="00304C8B">
              <w:rPr>
                <w:b/>
                <w:bCs/>
                <w:sz w:val="12"/>
                <w:szCs w:val="12"/>
              </w:rPr>
              <w:t xml:space="preserve"> LOCAZIONE; </w:t>
            </w:r>
          </w:p>
          <w:p w14:paraId="4464C9C0" w14:textId="77777777" w:rsidR="00A21B53" w:rsidRPr="00304C8B" w:rsidRDefault="00A21B53" w:rsidP="00EC7CA4">
            <w:pPr>
              <w:jc w:val="both"/>
              <w:rPr>
                <w:sz w:val="12"/>
                <w:szCs w:val="12"/>
              </w:rPr>
            </w:pPr>
            <w:r w:rsidRPr="00304C8B">
              <w:rPr>
                <w:b/>
                <w:bCs/>
                <w:sz w:val="12"/>
                <w:szCs w:val="12"/>
              </w:rPr>
              <w:t> ALTRO</w:t>
            </w:r>
            <w:r>
              <w:rPr>
                <w:b/>
                <w:bCs/>
                <w:sz w:val="12"/>
                <w:szCs w:val="12"/>
              </w:rPr>
              <w:t>__________________</w:t>
            </w:r>
          </w:p>
        </w:tc>
      </w:tr>
      <w:tr w:rsidR="00A21B53" w14:paraId="106554D1" w14:textId="77777777" w:rsidTr="00EC7CA4">
        <w:tc>
          <w:tcPr>
            <w:tcW w:w="560" w:type="pct"/>
            <w:tcBorders>
              <w:top w:val="single" w:sz="4" w:space="0" w:color="auto"/>
              <w:left w:val="single" w:sz="4" w:space="0" w:color="auto"/>
              <w:bottom w:val="single" w:sz="4" w:space="0" w:color="auto"/>
              <w:right w:val="single" w:sz="4" w:space="0" w:color="auto"/>
            </w:tcBorders>
          </w:tcPr>
          <w:p w14:paraId="3857B28E" w14:textId="77777777" w:rsidR="00A21B53" w:rsidRDefault="00A21B53" w:rsidP="00EC7CA4">
            <w:pPr>
              <w:jc w:val="both"/>
              <w:rPr>
                <w:sz w:val="22"/>
              </w:rPr>
            </w:pPr>
          </w:p>
        </w:tc>
        <w:tc>
          <w:tcPr>
            <w:tcW w:w="1880" w:type="pct"/>
            <w:tcBorders>
              <w:top w:val="single" w:sz="4" w:space="0" w:color="auto"/>
              <w:left w:val="single" w:sz="4" w:space="0" w:color="auto"/>
              <w:bottom w:val="single" w:sz="4" w:space="0" w:color="auto"/>
              <w:right w:val="single" w:sz="4" w:space="0" w:color="auto"/>
            </w:tcBorders>
          </w:tcPr>
          <w:p w14:paraId="1769CA9B" w14:textId="77777777" w:rsidR="00A21B53" w:rsidRDefault="00A21B53" w:rsidP="00EC7CA4">
            <w:pPr>
              <w:jc w:val="both"/>
              <w:rPr>
                <w:sz w:val="22"/>
              </w:rPr>
            </w:pPr>
          </w:p>
        </w:tc>
        <w:tc>
          <w:tcPr>
            <w:tcW w:w="1376" w:type="pct"/>
            <w:tcBorders>
              <w:top w:val="single" w:sz="4" w:space="0" w:color="auto"/>
              <w:left w:val="single" w:sz="4" w:space="0" w:color="auto"/>
              <w:bottom w:val="single" w:sz="4" w:space="0" w:color="auto"/>
              <w:right w:val="single" w:sz="4" w:space="0" w:color="auto"/>
            </w:tcBorders>
          </w:tcPr>
          <w:p w14:paraId="508E47B1" w14:textId="77777777" w:rsidR="00A21B53" w:rsidRDefault="00A21B53" w:rsidP="00EC7CA4">
            <w:pPr>
              <w:jc w:val="both"/>
              <w:rPr>
                <w:sz w:val="22"/>
              </w:rPr>
            </w:pPr>
          </w:p>
        </w:tc>
        <w:tc>
          <w:tcPr>
            <w:tcW w:w="1184" w:type="pct"/>
            <w:tcBorders>
              <w:top w:val="single" w:sz="4" w:space="0" w:color="auto"/>
              <w:left w:val="single" w:sz="4" w:space="0" w:color="auto"/>
              <w:bottom w:val="single" w:sz="4" w:space="0" w:color="auto"/>
              <w:right w:val="single" w:sz="4" w:space="0" w:color="auto"/>
            </w:tcBorders>
          </w:tcPr>
          <w:p w14:paraId="7D6131A8" w14:textId="77777777" w:rsidR="00A21B53" w:rsidRDefault="00A21B53" w:rsidP="00EC7CA4">
            <w:pPr>
              <w:jc w:val="both"/>
              <w:rPr>
                <w:b/>
                <w:bCs/>
                <w:sz w:val="12"/>
                <w:szCs w:val="12"/>
              </w:rPr>
            </w:pPr>
            <w:r w:rsidRPr="00304C8B">
              <w:rPr>
                <w:b/>
                <w:bCs/>
                <w:sz w:val="12"/>
                <w:szCs w:val="12"/>
              </w:rPr>
              <w:t> PROPRIETÀ;</w:t>
            </w:r>
          </w:p>
          <w:p w14:paraId="14BAEA80" w14:textId="77777777" w:rsidR="00A21B53" w:rsidRDefault="00A21B53" w:rsidP="00EC7CA4">
            <w:pPr>
              <w:jc w:val="both"/>
              <w:rPr>
                <w:b/>
                <w:bCs/>
                <w:sz w:val="12"/>
                <w:szCs w:val="12"/>
              </w:rPr>
            </w:pPr>
            <w:r w:rsidRPr="00304C8B">
              <w:rPr>
                <w:b/>
                <w:bCs/>
                <w:sz w:val="12"/>
                <w:szCs w:val="12"/>
              </w:rPr>
              <w:t xml:space="preserve"> LOCAZIONE; </w:t>
            </w:r>
          </w:p>
          <w:p w14:paraId="61C2FCB3" w14:textId="77777777" w:rsidR="00A21B53" w:rsidRPr="00304C8B" w:rsidRDefault="00A21B53" w:rsidP="00EC7CA4">
            <w:pPr>
              <w:jc w:val="both"/>
              <w:rPr>
                <w:b/>
                <w:bCs/>
                <w:sz w:val="12"/>
                <w:szCs w:val="12"/>
              </w:rPr>
            </w:pPr>
            <w:r w:rsidRPr="00304C8B">
              <w:rPr>
                <w:b/>
                <w:bCs/>
                <w:sz w:val="12"/>
                <w:szCs w:val="12"/>
              </w:rPr>
              <w:t> ALTRO</w:t>
            </w:r>
            <w:r>
              <w:rPr>
                <w:b/>
                <w:bCs/>
                <w:sz w:val="12"/>
                <w:szCs w:val="12"/>
              </w:rPr>
              <w:t>__________________</w:t>
            </w:r>
          </w:p>
        </w:tc>
      </w:tr>
      <w:tr w:rsidR="00A21B53" w14:paraId="49A14DEF" w14:textId="77777777" w:rsidTr="00EC7CA4">
        <w:tc>
          <w:tcPr>
            <w:tcW w:w="560" w:type="pct"/>
            <w:tcBorders>
              <w:top w:val="single" w:sz="4" w:space="0" w:color="auto"/>
              <w:left w:val="single" w:sz="4" w:space="0" w:color="auto"/>
              <w:bottom w:val="single" w:sz="4" w:space="0" w:color="auto"/>
              <w:right w:val="single" w:sz="4" w:space="0" w:color="auto"/>
            </w:tcBorders>
          </w:tcPr>
          <w:p w14:paraId="1A739E16" w14:textId="77777777" w:rsidR="00A21B53" w:rsidRDefault="00A21B53" w:rsidP="00EC7CA4">
            <w:pPr>
              <w:jc w:val="both"/>
              <w:rPr>
                <w:sz w:val="22"/>
              </w:rPr>
            </w:pPr>
          </w:p>
        </w:tc>
        <w:tc>
          <w:tcPr>
            <w:tcW w:w="1880" w:type="pct"/>
            <w:tcBorders>
              <w:top w:val="single" w:sz="4" w:space="0" w:color="auto"/>
              <w:left w:val="single" w:sz="4" w:space="0" w:color="auto"/>
              <w:bottom w:val="single" w:sz="4" w:space="0" w:color="auto"/>
              <w:right w:val="single" w:sz="4" w:space="0" w:color="auto"/>
            </w:tcBorders>
          </w:tcPr>
          <w:p w14:paraId="60846265" w14:textId="77777777" w:rsidR="00A21B53" w:rsidRDefault="00A21B53" w:rsidP="00EC7CA4">
            <w:pPr>
              <w:jc w:val="both"/>
              <w:rPr>
                <w:sz w:val="22"/>
              </w:rPr>
            </w:pPr>
          </w:p>
        </w:tc>
        <w:tc>
          <w:tcPr>
            <w:tcW w:w="1376" w:type="pct"/>
            <w:tcBorders>
              <w:top w:val="single" w:sz="4" w:space="0" w:color="auto"/>
              <w:left w:val="single" w:sz="4" w:space="0" w:color="auto"/>
              <w:bottom w:val="single" w:sz="4" w:space="0" w:color="auto"/>
              <w:right w:val="single" w:sz="4" w:space="0" w:color="auto"/>
            </w:tcBorders>
          </w:tcPr>
          <w:p w14:paraId="51BFA391" w14:textId="77777777" w:rsidR="00A21B53" w:rsidRDefault="00A21B53" w:rsidP="00EC7CA4">
            <w:pPr>
              <w:jc w:val="both"/>
              <w:rPr>
                <w:sz w:val="22"/>
              </w:rPr>
            </w:pPr>
          </w:p>
        </w:tc>
        <w:tc>
          <w:tcPr>
            <w:tcW w:w="1184" w:type="pct"/>
            <w:tcBorders>
              <w:top w:val="single" w:sz="4" w:space="0" w:color="auto"/>
              <w:left w:val="single" w:sz="4" w:space="0" w:color="auto"/>
              <w:bottom w:val="single" w:sz="4" w:space="0" w:color="auto"/>
              <w:right w:val="single" w:sz="4" w:space="0" w:color="auto"/>
            </w:tcBorders>
          </w:tcPr>
          <w:p w14:paraId="3FF2DA93" w14:textId="77777777" w:rsidR="00A21B53" w:rsidRDefault="00A21B53" w:rsidP="00EC7CA4">
            <w:pPr>
              <w:jc w:val="both"/>
              <w:rPr>
                <w:b/>
                <w:bCs/>
                <w:sz w:val="12"/>
                <w:szCs w:val="12"/>
              </w:rPr>
            </w:pPr>
            <w:r w:rsidRPr="00304C8B">
              <w:rPr>
                <w:b/>
                <w:bCs/>
                <w:sz w:val="12"/>
                <w:szCs w:val="12"/>
              </w:rPr>
              <w:t> PROPRIETÀ;</w:t>
            </w:r>
          </w:p>
          <w:p w14:paraId="62B81EA1" w14:textId="77777777" w:rsidR="00A21B53" w:rsidRDefault="00A21B53" w:rsidP="00EC7CA4">
            <w:pPr>
              <w:jc w:val="both"/>
              <w:rPr>
                <w:b/>
                <w:bCs/>
                <w:sz w:val="12"/>
                <w:szCs w:val="12"/>
              </w:rPr>
            </w:pPr>
            <w:r w:rsidRPr="00304C8B">
              <w:rPr>
                <w:b/>
                <w:bCs/>
                <w:sz w:val="12"/>
                <w:szCs w:val="12"/>
              </w:rPr>
              <w:t xml:space="preserve"> LOCAZIONE; </w:t>
            </w:r>
          </w:p>
          <w:p w14:paraId="4C7BEF8A" w14:textId="77777777" w:rsidR="00A21B53" w:rsidRPr="00304C8B" w:rsidRDefault="00A21B53" w:rsidP="00EC7CA4">
            <w:pPr>
              <w:jc w:val="both"/>
              <w:rPr>
                <w:b/>
                <w:bCs/>
                <w:sz w:val="12"/>
                <w:szCs w:val="12"/>
              </w:rPr>
            </w:pPr>
            <w:r w:rsidRPr="00304C8B">
              <w:rPr>
                <w:b/>
                <w:bCs/>
                <w:sz w:val="12"/>
                <w:szCs w:val="12"/>
              </w:rPr>
              <w:t> ALTRO</w:t>
            </w:r>
            <w:r>
              <w:rPr>
                <w:b/>
                <w:bCs/>
                <w:sz w:val="12"/>
                <w:szCs w:val="12"/>
              </w:rPr>
              <w:t>__________________</w:t>
            </w:r>
          </w:p>
        </w:tc>
      </w:tr>
      <w:tr w:rsidR="00A21B53" w14:paraId="0817F237" w14:textId="77777777" w:rsidTr="00EC7CA4">
        <w:tc>
          <w:tcPr>
            <w:tcW w:w="560" w:type="pct"/>
            <w:tcBorders>
              <w:top w:val="single" w:sz="4" w:space="0" w:color="auto"/>
              <w:left w:val="single" w:sz="4" w:space="0" w:color="auto"/>
              <w:bottom w:val="single" w:sz="4" w:space="0" w:color="auto"/>
              <w:right w:val="single" w:sz="4" w:space="0" w:color="auto"/>
            </w:tcBorders>
          </w:tcPr>
          <w:p w14:paraId="4C37AAA2" w14:textId="77777777" w:rsidR="00A21B53" w:rsidRDefault="00A21B53" w:rsidP="00EC7CA4">
            <w:pPr>
              <w:jc w:val="both"/>
              <w:rPr>
                <w:sz w:val="22"/>
              </w:rPr>
            </w:pPr>
          </w:p>
        </w:tc>
        <w:tc>
          <w:tcPr>
            <w:tcW w:w="1880" w:type="pct"/>
            <w:tcBorders>
              <w:top w:val="single" w:sz="4" w:space="0" w:color="auto"/>
              <w:left w:val="single" w:sz="4" w:space="0" w:color="auto"/>
              <w:bottom w:val="single" w:sz="4" w:space="0" w:color="auto"/>
              <w:right w:val="single" w:sz="4" w:space="0" w:color="auto"/>
            </w:tcBorders>
          </w:tcPr>
          <w:p w14:paraId="0E99D668" w14:textId="77777777" w:rsidR="00A21B53" w:rsidRDefault="00A21B53" w:rsidP="00EC7CA4">
            <w:pPr>
              <w:jc w:val="both"/>
              <w:rPr>
                <w:sz w:val="22"/>
              </w:rPr>
            </w:pPr>
          </w:p>
        </w:tc>
        <w:tc>
          <w:tcPr>
            <w:tcW w:w="1376" w:type="pct"/>
            <w:tcBorders>
              <w:top w:val="single" w:sz="4" w:space="0" w:color="auto"/>
              <w:left w:val="single" w:sz="4" w:space="0" w:color="auto"/>
              <w:bottom w:val="single" w:sz="4" w:space="0" w:color="auto"/>
              <w:right w:val="single" w:sz="4" w:space="0" w:color="auto"/>
            </w:tcBorders>
          </w:tcPr>
          <w:p w14:paraId="3EC3072F" w14:textId="77777777" w:rsidR="00A21B53" w:rsidRDefault="00A21B53" w:rsidP="00EC7CA4">
            <w:pPr>
              <w:jc w:val="both"/>
              <w:rPr>
                <w:sz w:val="22"/>
              </w:rPr>
            </w:pPr>
          </w:p>
        </w:tc>
        <w:tc>
          <w:tcPr>
            <w:tcW w:w="1184" w:type="pct"/>
            <w:tcBorders>
              <w:top w:val="single" w:sz="4" w:space="0" w:color="auto"/>
              <w:left w:val="single" w:sz="4" w:space="0" w:color="auto"/>
              <w:bottom w:val="single" w:sz="4" w:space="0" w:color="auto"/>
              <w:right w:val="single" w:sz="4" w:space="0" w:color="auto"/>
            </w:tcBorders>
          </w:tcPr>
          <w:p w14:paraId="5AF760C7" w14:textId="77777777" w:rsidR="00A21B53" w:rsidRDefault="00A21B53" w:rsidP="00EC7CA4">
            <w:pPr>
              <w:jc w:val="both"/>
              <w:rPr>
                <w:b/>
                <w:bCs/>
                <w:sz w:val="12"/>
                <w:szCs w:val="12"/>
              </w:rPr>
            </w:pPr>
            <w:r w:rsidRPr="00304C8B">
              <w:rPr>
                <w:b/>
                <w:bCs/>
                <w:sz w:val="12"/>
                <w:szCs w:val="12"/>
              </w:rPr>
              <w:t> PROPRIETÀ;</w:t>
            </w:r>
          </w:p>
          <w:p w14:paraId="5F488FCD" w14:textId="77777777" w:rsidR="00A21B53" w:rsidRDefault="00A21B53" w:rsidP="00EC7CA4">
            <w:pPr>
              <w:jc w:val="both"/>
              <w:rPr>
                <w:b/>
                <w:bCs/>
                <w:sz w:val="12"/>
                <w:szCs w:val="12"/>
              </w:rPr>
            </w:pPr>
            <w:r w:rsidRPr="00304C8B">
              <w:rPr>
                <w:b/>
                <w:bCs/>
                <w:sz w:val="12"/>
                <w:szCs w:val="12"/>
              </w:rPr>
              <w:t xml:space="preserve"> LOCAZIONE; </w:t>
            </w:r>
          </w:p>
          <w:p w14:paraId="7DC19FAF" w14:textId="77777777" w:rsidR="00A21B53" w:rsidRPr="00304C8B" w:rsidRDefault="00A21B53" w:rsidP="00EC7CA4">
            <w:pPr>
              <w:jc w:val="both"/>
              <w:rPr>
                <w:b/>
                <w:bCs/>
                <w:sz w:val="12"/>
                <w:szCs w:val="12"/>
              </w:rPr>
            </w:pPr>
            <w:r w:rsidRPr="00304C8B">
              <w:rPr>
                <w:b/>
                <w:bCs/>
                <w:sz w:val="12"/>
                <w:szCs w:val="12"/>
              </w:rPr>
              <w:t> ALTRO</w:t>
            </w:r>
            <w:r>
              <w:rPr>
                <w:b/>
                <w:bCs/>
                <w:sz w:val="12"/>
                <w:szCs w:val="12"/>
              </w:rPr>
              <w:t>__________________</w:t>
            </w:r>
          </w:p>
        </w:tc>
      </w:tr>
      <w:tr w:rsidR="00A21B53" w14:paraId="4BF09508" w14:textId="77777777" w:rsidTr="00EC7CA4">
        <w:tc>
          <w:tcPr>
            <w:tcW w:w="560" w:type="pct"/>
            <w:tcBorders>
              <w:top w:val="single" w:sz="4" w:space="0" w:color="auto"/>
              <w:left w:val="single" w:sz="4" w:space="0" w:color="auto"/>
              <w:bottom w:val="single" w:sz="4" w:space="0" w:color="auto"/>
              <w:right w:val="single" w:sz="4" w:space="0" w:color="auto"/>
            </w:tcBorders>
          </w:tcPr>
          <w:p w14:paraId="19B3E25A" w14:textId="77777777" w:rsidR="00A21B53" w:rsidRDefault="00A21B53" w:rsidP="00EC7CA4">
            <w:pPr>
              <w:jc w:val="both"/>
              <w:rPr>
                <w:sz w:val="22"/>
              </w:rPr>
            </w:pPr>
          </w:p>
        </w:tc>
        <w:tc>
          <w:tcPr>
            <w:tcW w:w="1880" w:type="pct"/>
            <w:tcBorders>
              <w:top w:val="single" w:sz="4" w:space="0" w:color="auto"/>
              <w:left w:val="single" w:sz="4" w:space="0" w:color="auto"/>
              <w:bottom w:val="single" w:sz="4" w:space="0" w:color="auto"/>
              <w:right w:val="single" w:sz="4" w:space="0" w:color="auto"/>
            </w:tcBorders>
          </w:tcPr>
          <w:p w14:paraId="24FF5D48" w14:textId="77777777" w:rsidR="00A21B53" w:rsidRDefault="00A21B53" w:rsidP="00EC7CA4">
            <w:pPr>
              <w:jc w:val="both"/>
              <w:rPr>
                <w:sz w:val="22"/>
              </w:rPr>
            </w:pPr>
          </w:p>
        </w:tc>
        <w:tc>
          <w:tcPr>
            <w:tcW w:w="1376" w:type="pct"/>
            <w:tcBorders>
              <w:top w:val="single" w:sz="4" w:space="0" w:color="auto"/>
              <w:left w:val="single" w:sz="4" w:space="0" w:color="auto"/>
              <w:bottom w:val="single" w:sz="4" w:space="0" w:color="auto"/>
              <w:right w:val="single" w:sz="4" w:space="0" w:color="auto"/>
            </w:tcBorders>
          </w:tcPr>
          <w:p w14:paraId="73AA4AAD" w14:textId="77777777" w:rsidR="00A21B53" w:rsidRDefault="00A21B53" w:rsidP="00EC7CA4">
            <w:pPr>
              <w:jc w:val="both"/>
              <w:rPr>
                <w:sz w:val="22"/>
              </w:rPr>
            </w:pPr>
          </w:p>
        </w:tc>
        <w:tc>
          <w:tcPr>
            <w:tcW w:w="1184" w:type="pct"/>
            <w:tcBorders>
              <w:top w:val="single" w:sz="4" w:space="0" w:color="auto"/>
              <w:left w:val="single" w:sz="4" w:space="0" w:color="auto"/>
              <w:bottom w:val="single" w:sz="4" w:space="0" w:color="auto"/>
              <w:right w:val="single" w:sz="4" w:space="0" w:color="auto"/>
            </w:tcBorders>
          </w:tcPr>
          <w:p w14:paraId="66FFBF8A" w14:textId="77777777" w:rsidR="00A21B53" w:rsidRDefault="00A21B53" w:rsidP="00EC7CA4">
            <w:pPr>
              <w:jc w:val="both"/>
              <w:rPr>
                <w:b/>
                <w:bCs/>
                <w:sz w:val="12"/>
                <w:szCs w:val="12"/>
              </w:rPr>
            </w:pPr>
            <w:r w:rsidRPr="00304C8B">
              <w:rPr>
                <w:b/>
                <w:bCs/>
                <w:sz w:val="12"/>
                <w:szCs w:val="12"/>
              </w:rPr>
              <w:t> PROPRIETÀ;</w:t>
            </w:r>
          </w:p>
          <w:p w14:paraId="7C63F229" w14:textId="77777777" w:rsidR="00A21B53" w:rsidRDefault="00A21B53" w:rsidP="00EC7CA4">
            <w:pPr>
              <w:jc w:val="both"/>
              <w:rPr>
                <w:b/>
                <w:bCs/>
                <w:sz w:val="12"/>
                <w:szCs w:val="12"/>
              </w:rPr>
            </w:pPr>
            <w:r w:rsidRPr="00304C8B">
              <w:rPr>
                <w:b/>
                <w:bCs/>
                <w:sz w:val="12"/>
                <w:szCs w:val="12"/>
              </w:rPr>
              <w:t xml:space="preserve"> LOCAZIONE; </w:t>
            </w:r>
          </w:p>
          <w:p w14:paraId="214E17B7" w14:textId="77777777" w:rsidR="00A21B53" w:rsidRPr="00304C8B" w:rsidRDefault="00A21B53" w:rsidP="00EC7CA4">
            <w:pPr>
              <w:jc w:val="both"/>
              <w:rPr>
                <w:b/>
                <w:bCs/>
                <w:sz w:val="12"/>
                <w:szCs w:val="12"/>
              </w:rPr>
            </w:pPr>
            <w:r w:rsidRPr="00304C8B">
              <w:rPr>
                <w:b/>
                <w:bCs/>
                <w:sz w:val="12"/>
                <w:szCs w:val="12"/>
              </w:rPr>
              <w:t> ALTRO</w:t>
            </w:r>
            <w:r>
              <w:rPr>
                <w:b/>
                <w:bCs/>
                <w:sz w:val="12"/>
                <w:szCs w:val="12"/>
              </w:rPr>
              <w:t>__________________</w:t>
            </w:r>
          </w:p>
        </w:tc>
      </w:tr>
      <w:tr w:rsidR="00A21B53" w14:paraId="0D242C02" w14:textId="77777777" w:rsidTr="00EC7CA4">
        <w:tc>
          <w:tcPr>
            <w:tcW w:w="560" w:type="pct"/>
            <w:tcBorders>
              <w:top w:val="single" w:sz="4" w:space="0" w:color="auto"/>
              <w:left w:val="single" w:sz="4" w:space="0" w:color="auto"/>
              <w:bottom w:val="single" w:sz="4" w:space="0" w:color="auto"/>
              <w:right w:val="single" w:sz="4" w:space="0" w:color="auto"/>
            </w:tcBorders>
          </w:tcPr>
          <w:p w14:paraId="67922DAB" w14:textId="77777777" w:rsidR="00A21B53" w:rsidRDefault="00A21B53" w:rsidP="00EC7CA4">
            <w:pPr>
              <w:jc w:val="both"/>
              <w:rPr>
                <w:sz w:val="22"/>
              </w:rPr>
            </w:pPr>
          </w:p>
        </w:tc>
        <w:tc>
          <w:tcPr>
            <w:tcW w:w="1880" w:type="pct"/>
            <w:tcBorders>
              <w:top w:val="single" w:sz="4" w:space="0" w:color="auto"/>
              <w:left w:val="single" w:sz="4" w:space="0" w:color="auto"/>
              <w:bottom w:val="single" w:sz="4" w:space="0" w:color="auto"/>
              <w:right w:val="single" w:sz="4" w:space="0" w:color="auto"/>
            </w:tcBorders>
          </w:tcPr>
          <w:p w14:paraId="6DEEEA2F" w14:textId="77777777" w:rsidR="00A21B53" w:rsidRDefault="00A21B53" w:rsidP="00EC7CA4">
            <w:pPr>
              <w:jc w:val="both"/>
              <w:rPr>
                <w:sz w:val="22"/>
              </w:rPr>
            </w:pPr>
          </w:p>
        </w:tc>
        <w:tc>
          <w:tcPr>
            <w:tcW w:w="1376" w:type="pct"/>
            <w:tcBorders>
              <w:top w:val="single" w:sz="4" w:space="0" w:color="auto"/>
              <w:left w:val="single" w:sz="4" w:space="0" w:color="auto"/>
              <w:bottom w:val="single" w:sz="4" w:space="0" w:color="auto"/>
              <w:right w:val="single" w:sz="4" w:space="0" w:color="auto"/>
            </w:tcBorders>
          </w:tcPr>
          <w:p w14:paraId="019B10F4" w14:textId="77777777" w:rsidR="00A21B53" w:rsidRDefault="00A21B53" w:rsidP="00EC7CA4">
            <w:pPr>
              <w:jc w:val="both"/>
              <w:rPr>
                <w:sz w:val="22"/>
              </w:rPr>
            </w:pPr>
          </w:p>
        </w:tc>
        <w:tc>
          <w:tcPr>
            <w:tcW w:w="1184" w:type="pct"/>
            <w:tcBorders>
              <w:top w:val="single" w:sz="4" w:space="0" w:color="auto"/>
              <w:left w:val="single" w:sz="4" w:space="0" w:color="auto"/>
              <w:bottom w:val="single" w:sz="4" w:space="0" w:color="auto"/>
              <w:right w:val="single" w:sz="4" w:space="0" w:color="auto"/>
            </w:tcBorders>
          </w:tcPr>
          <w:p w14:paraId="34E60821" w14:textId="77777777" w:rsidR="00A21B53" w:rsidRDefault="00A21B53" w:rsidP="00EC7CA4">
            <w:pPr>
              <w:jc w:val="both"/>
              <w:rPr>
                <w:b/>
                <w:bCs/>
                <w:sz w:val="12"/>
                <w:szCs w:val="12"/>
              </w:rPr>
            </w:pPr>
            <w:r w:rsidRPr="00304C8B">
              <w:rPr>
                <w:b/>
                <w:bCs/>
                <w:sz w:val="12"/>
                <w:szCs w:val="12"/>
              </w:rPr>
              <w:t> PROPRIETÀ;</w:t>
            </w:r>
          </w:p>
          <w:p w14:paraId="77D2A943" w14:textId="77777777" w:rsidR="00A21B53" w:rsidRDefault="00A21B53" w:rsidP="00EC7CA4">
            <w:pPr>
              <w:jc w:val="both"/>
              <w:rPr>
                <w:b/>
                <w:bCs/>
                <w:sz w:val="12"/>
                <w:szCs w:val="12"/>
              </w:rPr>
            </w:pPr>
            <w:r w:rsidRPr="00304C8B">
              <w:rPr>
                <w:b/>
                <w:bCs/>
                <w:sz w:val="12"/>
                <w:szCs w:val="12"/>
              </w:rPr>
              <w:t xml:space="preserve"> LOCAZIONE; </w:t>
            </w:r>
          </w:p>
          <w:p w14:paraId="67B45B6C" w14:textId="77777777" w:rsidR="00A21B53" w:rsidRPr="00304C8B" w:rsidRDefault="00A21B53" w:rsidP="00EC7CA4">
            <w:pPr>
              <w:jc w:val="both"/>
              <w:rPr>
                <w:b/>
                <w:bCs/>
                <w:sz w:val="12"/>
                <w:szCs w:val="12"/>
              </w:rPr>
            </w:pPr>
            <w:r w:rsidRPr="00304C8B">
              <w:rPr>
                <w:b/>
                <w:bCs/>
                <w:sz w:val="12"/>
                <w:szCs w:val="12"/>
              </w:rPr>
              <w:t> ALTRO</w:t>
            </w:r>
            <w:r>
              <w:rPr>
                <w:b/>
                <w:bCs/>
                <w:sz w:val="12"/>
                <w:szCs w:val="12"/>
              </w:rPr>
              <w:t>__________________</w:t>
            </w:r>
          </w:p>
        </w:tc>
      </w:tr>
      <w:tr w:rsidR="00A21B53" w14:paraId="12641B67" w14:textId="77777777" w:rsidTr="00EC7CA4">
        <w:tc>
          <w:tcPr>
            <w:tcW w:w="560" w:type="pct"/>
            <w:tcBorders>
              <w:top w:val="single" w:sz="4" w:space="0" w:color="auto"/>
              <w:left w:val="single" w:sz="4" w:space="0" w:color="auto"/>
              <w:bottom w:val="single" w:sz="4" w:space="0" w:color="auto"/>
              <w:right w:val="single" w:sz="4" w:space="0" w:color="auto"/>
            </w:tcBorders>
          </w:tcPr>
          <w:p w14:paraId="3FB9002D" w14:textId="77777777" w:rsidR="00A21B53" w:rsidRDefault="00A21B53" w:rsidP="00EC7CA4">
            <w:pPr>
              <w:jc w:val="both"/>
              <w:rPr>
                <w:sz w:val="22"/>
              </w:rPr>
            </w:pPr>
          </w:p>
        </w:tc>
        <w:tc>
          <w:tcPr>
            <w:tcW w:w="1880" w:type="pct"/>
            <w:tcBorders>
              <w:top w:val="single" w:sz="4" w:space="0" w:color="auto"/>
              <w:left w:val="single" w:sz="4" w:space="0" w:color="auto"/>
              <w:bottom w:val="single" w:sz="4" w:space="0" w:color="auto"/>
              <w:right w:val="single" w:sz="4" w:space="0" w:color="auto"/>
            </w:tcBorders>
          </w:tcPr>
          <w:p w14:paraId="374881B6" w14:textId="77777777" w:rsidR="00A21B53" w:rsidRDefault="00A21B53" w:rsidP="00EC7CA4">
            <w:pPr>
              <w:jc w:val="both"/>
              <w:rPr>
                <w:sz w:val="22"/>
              </w:rPr>
            </w:pPr>
          </w:p>
        </w:tc>
        <w:tc>
          <w:tcPr>
            <w:tcW w:w="1376" w:type="pct"/>
            <w:tcBorders>
              <w:top w:val="single" w:sz="4" w:space="0" w:color="auto"/>
              <w:left w:val="single" w:sz="4" w:space="0" w:color="auto"/>
              <w:bottom w:val="single" w:sz="4" w:space="0" w:color="auto"/>
              <w:right w:val="single" w:sz="4" w:space="0" w:color="auto"/>
            </w:tcBorders>
          </w:tcPr>
          <w:p w14:paraId="73A4E1E7" w14:textId="77777777" w:rsidR="00A21B53" w:rsidRDefault="00A21B53" w:rsidP="00EC7CA4">
            <w:pPr>
              <w:jc w:val="both"/>
              <w:rPr>
                <w:sz w:val="22"/>
              </w:rPr>
            </w:pPr>
          </w:p>
        </w:tc>
        <w:tc>
          <w:tcPr>
            <w:tcW w:w="1184" w:type="pct"/>
            <w:tcBorders>
              <w:top w:val="single" w:sz="4" w:space="0" w:color="auto"/>
              <w:left w:val="single" w:sz="4" w:space="0" w:color="auto"/>
              <w:bottom w:val="single" w:sz="4" w:space="0" w:color="auto"/>
              <w:right w:val="single" w:sz="4" w:space="0" w:color="auto"/>
            </w:tcBorders>
          </w:tcPr>
          <w:p w14:paraId="177B635D" w14:textId="77777777" w:rsidR="00A21B53" w:rsidRDefault="00A21B53" w:rsidP="00EC7CA4">
            <w:pPr>
              <w:jc w:val="both"/>
              <w:rPr>
                <w:b/>
                <w:bCs/>
                <w:sz w:val="12"/>
                <w:szCs w:val="12"/>
              </w:rPr>
            </w:pPr>
            <w:r w:rsidRPr="00304C8B">
              <w:rPr>
                <w:b/>
                <w:bCs/>
                <w:sz w:val="12"/>
                <w:szCs w:val="12"/>
              </w:rPr>
              <w:t> PROPRIETÀ;</w:t>
            </w:r>
          </w:p>
          <w:p w14:paraId="739FB7C8" w14:textId="77777777" w:rsidR="00A21B53" w:rsidRDefault="00A21B53" w:rsidP="00EC7CA4">
            <w:pPr>
              <w:jc w:val="both"/>
              <w:rPr>
                <w:b/>
                <w:bCs/>
                <w:sz w:val="12"/>
                <w:szCs w:val="12"/>
              </w:rPr>
            </w:pPr>
            <w:r w:rsidRPr="00304C8B">
              <w:rPr>
                <w:b/>
                <w:bCs/>
                <w:sz w:val="12"/>
                <w:szCs w:val="12"/>
              </w:rPr>
              <w:t xml:space="preserve"> LOCAZIONE; </w:t>
            </w:r>
          </w:p>
          <w:p w14:paraId="515A5B0E" w14:textId="77777777" w:rsidR="00A21B53" w:rsidRPr="00304C8B" w:rsidRDefault="00A21B53" w:rsidP="00EC7CA4">
            <w:pPr>
              <w:jc w:val="both"/>
              <w:rPr>
                <w:b/>
                <w:bCs/>
                <w:sz w:val="12"/>
                <w:szCs w:val="12"/>
              </w:rPr>
            </w:pPr>
            <w:r w:rsidRPr="00304C8B">
              <w:rPr>
                <w:b/>
                <w:bCs/>
                <w:sz w:val="12"/>
                <w:szCs w:val="12"/>
              </w:rPr>
              <w:t> ALTRO</w:t>
            </w:r>
            <w:r>
              <w:rPr>
                <w:b/>
                <w:bCs/>
                <w:sz w:val="12"/>
                <w:szCs w:val="12"/>
              </w:rPr>
              <w:t>__________________</w:t>
            </w:r>
          </w:p>
        </w:tc>
      </w:tr>
    </w:tbl>
    <w:p w14:paraId="257C06CD" w14:textId="77777777" w:rsidR="00A21B53" w:rsidRPr="00A21B53" w:rsidRDefault="00A21B53" w:rsidP="00A21B53">
      <w:pPr>
        <w:pStyle w:val="Corpodeltesto2"/>
      </w:pPr>
    </w:p>
    <w:sectPr w:rsidR="00A21B53" w:rsidRPr="00A21B53" w:rsidSect="00A21B53">
      <w:headerReference w:type="default" r:id="rId16"/>
      <w:footerReference w:type="default" r:id="rId17"/>
      <w:pgSz w:w="11906" w:h="16838"/>
      <w:pgMar w:top="1389" w:right="1389" w:bottom="1134" w:left="1134" w:header="357" w:footer="1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FCE9" w14:textId="77777777" w:rsidR="00240A50" w:rsidRDefault="00240A50">
      <w:r>
        <w:separator/>
      </w:r>
    </w:p>
  </w:endnote>
  <w:endnote w:type="continuationSeparator" w:id="0">
    <w:p w14:paraId="1A59059C" w14:textId="77777777" w:rsidR="00240A50" w:rsidRDefault="0024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onotype Sorts">
    <w:altName w:val="Courier New"/>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750" w:type="pct"/>
      <w:tblInd w:w="-675" w:type="dxa"/>
      <w:tblBorders>
        <w:top w:val="single" w:sz="4" w:space="0" w:color="auto"/>
      </w:tblBorders>
      <w:tblLayout w:type="fixed"/>
      <w:tblCellMar>
        <w:left w:w="70" w:type="dxa"/>
        <w:right w:w="70" w:type="dxa"/>
      </w:tblCellMar>
      <w:tblLook w:val="0000" w:firstRow="0" w:lastRow="0" w:firstColumn="0" w:lastColumn="0" w:noHBand="0" w:noVBand="0"/>
    </w:tblPr>
    <w:tblGrid>
      <w:gridCol w:w="6942"/>
      <w:gridCol w:w="2568"/>
      <w:gridCol w:w="1280"/>
    </w:tblGrid>
    <w:tr w:rsidR="00DC6FA2" w:rsidRPr="00DF6C70" w14:paraId="3D8312B1" w14:textId="77777777" w:rsidTr="00271128">
      <w:trPr>
        <w:cantSplit/>
      </w:trPr>
      <w:tc>
        <w:tcPr>
          <w:tcW w:w="3217" w:type="pct"/>
          <w:tcBorders>
            <w:top w:val="single" w:sz="4" w:space="0" w:color="auto"/>
          </w:tcBorders>
          <w:tcMar>
            <w:top w:w="57" w:type="dxa"/>
          </w:tcMar>
          <w:vAlign w:val="center"/>
        </w:tcPr>
        <w:p w14:paraId="63472BD3" w14:textId="77777777" w:rsidR="00DC6FA2" w:rsidRPr="00FA1452" w:rsidRDefault="00DC6FA2">
          <w:pPr>
            <w:pStyle w:val="Pidipagina"/>
            <w:rPr>
              <w:sz w:val="12"/>
            </w:rPr>
          </w:pPr>
        </w:p>
      </w:tc>
      <w:tc>
        <w:tcPr>
          <w:tcW w:w="1190" w:type="pct"/>
          <w:tcBorders>
            <w:top w:val="single" w:sz="4" w:space="0" w:color="auto"/>
          </w:tcBorders>
          <w:tcMar>
            <w:top w:w="57" w:type="dxa"/>
          </w:tcMar>
        </w:tcPr>
        <w:p w14:paraId="3C692EDF" w14:textId="77777777" w:rsidR="00DC6FA2" w:rsidRPr="00FA1452" w:rsidRDefault="00DC6FA2">
          <w:pPr>
            <w:pStyle w:val="Pidipagina"/>
            <w:rPr>
              <w:sz w:val="12"/>
            </w:rPr>
          </w:pPr>
        </w:p>
      </w:tc>
      <w:tc>
        <w:tcPr>
          <w:tcW w:w="593" w:type="pct"/>
          <w:tcBorders>
            <w:top w:val="single" w:sz="4" w:space="0" w:color="auto"/>
          </w:tcBorders>
          <w:tcMar>
            <w:top w:w="57" w:type="dxa"/>
          </w:tcMar>
        </w:tcPr>
        <w:p w14:paraId="2A37E619" w14:textId="77777777" w:rsidR="00DC6FA2" w:rsidRPr="00DF6C70" w:rsidRDefault="00DC6FA2">
          <w:pPr>
            <w:pStyle w:val="Pidipagina"/>
            <w:rPr>
              <w:sz w:val="18"/>
            </w:rPr>
          </w:pPr>
          <w:r w:rsidRPr="00DF6C70">
            <w:rPr>
              <w:sz w:val="18"/>
            </w:rPr>
            <w:t xml:space="preserve">Pagina </w:t>
          </w:r>
          <w:r w:rsidR="00D83D15" w:rsidRPr="00DF6C70">
            <w:rPr>
              <w:sz w:val="18"/>
            </w:rPr>
            <w:fldChar w:fldCharType="begin"/>
          </w:r>
          <w:r w:rsidRPr="00DF6C70">
            <w:rPr>
              <w:sz w:val="18"/>
            </w:rPr>
            <w:instrText xml:space="preserve"> PAGE  \* MERGEFORMAT </w:instrText>
          </w:r>
          <w:r w:rsidR="00D83D15" w:rsidRPr="00DF6C70">
            <w:rPr>
              <w:sz w:val="18"/>
            </w:rPr>
            <w:fldChar w:fldCharType="separate"/>
          </w:r>
          <w:r w:rsidR="007F1346" w:rsidRPr="00DF6C70">
            <w:rPr>
              <w:noProof/>
              <w:sz w:val="18"/>
            </w:rPr>
            <w:t>2</w:t>
          </w:r>
          <w:r w:rsidR="00D83D15" w:rsidRPr="00DF6C70">
            <w:rPr>
              <w:sz w:val="18"/>
            </w:rPr>
            <w:fldChar w:fldCharType="end"/>
          </w:r>
          <w:r w:rsidRPr="00DF6C70">
            <w:rPr>
              <w:sz w:val="18"/>
            </w:rPr>
            <w:t xml:space="preserve"> di </w:t>
          </w:r>
          <w:r w:rsidR="00F17AD1" w:rsidRPr="00DF6C70">
            <w:rPr>
              <w:noProof/>
              <w:sz w:val="18"/>
            </w:rPr>
            <w:fldChar w:fldCharType="begin"/>
          </w:r>
          <w:r w:rsidR="00F17AD1" w:rsidRPr="00DF6C70">
            <w:rPr>
              <w:noProof/>
              <w:sz w:val="18"/>
            </w:rPr>
            <w:instrText xml:space="preserve"> NUMPAGES  \* MERGEFORMAT </w:instrText>
          </w:r>
          <w:r w:rsidR="00F17AD1" w:rsidRPr="00DF6C70">
            <w:rPr>
              <w:noProof/>
              <w:sz w:val="18"/>
            </w:rPr>
            <w:fldChar w:fldCharType="separate"/>
          </w:r>
          <w:r w:rsidR="007F1346" w:rsidRPr="00DF6C70">
            <w:rPr>
              <w:noProof/>
              <w:sz w:val="18"/>
            </w:rPr>
            <w:t>2</w:t>
          </w:r>
          <w:r w:rsidR="00F17AD1" w:rsidRPr="00DF6C70">
            <w:rPr>
              <w:noProof/>
              <w:sz w:val="18"/>
            </w:rPr>
            <w:fldChar w:fldCharType="end"/>
          </w:r>
        </w:p>
      </w:tc>
    </w:tr>
  </w:tbl>
  <w:p w14:paraId="6870E052" w14:textId="77777777" w:rsidR="00DC6FA2" w:rsidRDefault="00DC6FA2" w:rsidP="00DC129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750" w:type="pct"/>
      <w:tblInd w:w="-675" w:type="dxa"/>
      <w:tblBorders>
        <w:top w:val="single" w:sz="4" w:space="0" w:color="auto"/>
      </w:tblBorders>
      <w:tblLayout w:type="fixed"/>
      <w:tblCellMar>
        <w:left w:w="70" w:type="dxa"/>
        <w:right w:w="70" w:type="dxa"/>
      </w:tblCellMar>
      <w:tblLook w:val="0000" w:firstRow="0" w:lastRow="0" w:firstColumn="0" w:lastColumn="0" w:noHBand="0" w:noVBand="0"/>
    </w:tblPr>
    <w:tblGrid>
      <w:gridCol w:w="874"/>
      <w:gridCol w:w="3485"/>
      <w:gridCol w:w="2361"/>
      <w:gridCol w:w="1137"/>
      <w:gridCol w:w="404"/>
      <w:gridCol w:w="2529"/>
    </w:tblGrid>
    <w:tr w:rsidR="00DC6FA2" w14:paraId="74A4D68C" w14:textId="77777777" w:rsidTr="00736423">
      <w:trPr>
        <w:trHeight w:val="1066"/>
      </w:trPr>
      <w:tc>
        <w:tcPr>
          <w:tcW w:w="405" w:type="pct"/>
          <w:tcBorders>
            <w:top w:val="single" w:sz="4" w:space="0" w:color="auto"/>
            <w:bottom w:val="single" w:sz="4" w:space="0" w:color="auto"/>
          </w:tcBorders>
          <w:tcMar>
            <w:top w:w="57" w:type="dxa"/>
          </w:tcMar>
          <w:vAlign w:val="center"/>
        </w:tcPr>
        <w:p w14:paraId="306F016F" w14:textId="77777777" w:rsidR="00DC6FA2" w:rsidRPr="00A374A0" w:rsidRDefault="00DC6FA2" w:rsidP="000B7C55">
          <w:pPr>
            <w:pStyle w:val="Pidipagina"/>
            <w:rPr>
              <w:rFonts w:ascii="Arial" w:hAnsi="Arial" w:cs="Arial"/>
              <w:b/>
              <w:bCs/>
              <w:sz w:val="12"/>
            </w:rPr>
          </w:pPr>
          <w:r w:rsidRPr="00A374A0">
            <w:rPr>
              <w:rFonts w:ascii="Arial" w:hAnsi="Arial" w:cs="Arial"/>
              <w:noProof/>
              <w:sz w:val="12"/>
            </w:rPr>
            <w:drawing>
              <wp:inline distT="0" distB="0" distL="0" distR="0" wp14:anchorId="361188B8" wp14:editId="59B6C82B">
                <wp:extent cx="503465" cy="791304"/>
                <wp:effectExtent l="19050" t="0" r="0" b="0"/>
                <wp:docPr id="6" name="Immagine 5" descr="c116_itcoRID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116_itcoRIDOTTO"/>
                        <pic:cNvPicPr>
                          <a:picLocks noChangeAspect="1" noChangeArrowheads="1"/>
                        </pic:cNvPicPr>
                      </pic:nvPicPr>
                      <pic:blipFill>
                        <a:blip r:embed="rId1"/>
                        <a:stretch>
                          <a:fillRect/>
                        </a:stretch>
                      </pic:blipFill>
                      <pic:spPr bwMode="auto">
                        <a:xfrm>
                          <a:off x="0" y="0"/>
                          <a:ext cx="506333" cy="795811"/>
                        </a:xfrm>
                        <a:prstGeom prst="rect">
                          <a:avLst/>
                        </a:prstGeom>
                        <a:noFill/>
                        <a:ln w="9525">
                          <a:noFill/>
                          <a:miter lim="800000"/>
                          <a:headEnd/>
                          <a:tailEnd/>
                        </a:ln>
                      </pic:spPr>
                    </pic:pic>
                  </a:graphicData>
                </a:graphic>
              </wp:inline>
            </w:drawing>
          </w:r>
        </w:p>
      </w:tc>
      <w:tc>
        <w:tcPr>
          <w:tcW w:w="1615" w:type="pct"/>
          <w:tcBorders>
            <w:top w:val="single" w:sz="4" w:space="0" w:color="auto"/>
            <w:bottom w:val="single" w:sz="4" w:space="0" w:color="auto"/>
          </w:tcBorders>
          <w:tcMar>
            <w:top w:w="57" w:type="dxa"/>
          </w:tcMar>
          <w:vAlign w:val="center"/>
        </w:tcPr>
        <w:p w14:paraId="2D96CDA0" w14:textId="77777777" w:rsidR="00DC6FA2" w:rsidRPr="000B7C55" w:rsidRDefault="00DC6FA2" w:rsidP="000B7C55">
          <w:pPr>
            <w:pStyle w:val="Pidipagina"/>
            <w:rPr>
              <w:rFonts w:asciiTheme="minorHAnsi" w:hAnsiTheme="minorHAnsi" w:cs="Arial"/>
              <w:b/>
              <w:sz w:val="10"/>
              <w:szCs w:val="8"/>
            </w:rPr>
          </w:pPr>
          <w:r w:rsidRPr="000B7C55">
            <w:rPr>
              <w:rFonts w:asciiTheme="minorHAnsi" w:hAnsiTheme="minorHAnsi" w:cs="Arial"/>
              <w:b/>
              <w:sz w:val="10"/>
              <w:szCs w:val="8"/>
            </w:rPr>
            <w:t>Registrazione n° I-000412 per il seguente campo applicativo:</w:t>
          </w:r>
        </w:p>
        <w:p w14:paraId="0D5B45D9" w14:textId="77777777" w:rsidR="00DC6FA2" w:rsidRDefault="00DC6FA2" w:rsidP="000B7C55">
          <w:pPr>
            <w:pStyle w:val="Pidipagina"/>
            <w:rPr>
              <w:rFonts w:asciiTheme="minorHAnsi" w:hAnsiTheme="minorHAnsi" w:cs="Arial"/>
              <w:b/>
              <w:sz w:val="10"/>
              <w:szCs w:val="8"/>
            </w:rPr>
          </w:pPr>
          <w:r w:rsidRPr="000B7C55">
            <w:rPr>
              <w:rFonts w:asciiTheme="minorHAnsi" w:hAnsiTheme="minorHAnsi" w:cs="Arial"/>
              <w:b/>
              <w:sz w:val="10"/>
              <w:szCs w:val="8"/>
            </w:rPr>
            <w:t>Gestione di Area Marina Protetta - Codice NACE dell’attività: 75.1 – 92.5</w:t>
          </w:r>
        </w:p>
        <w:p w14:paraId="01935DB1" w14:textId="77777777" w:rsidR="00DC6FA2" w:rsidRPr="000B7C55" w:rsidRDefault="00DC6FA2" w:rsidP="000B7C55">
          <w:pPr>
            <w:pStyle w:val="Pidipagina"/>
            <w:rPr>
              <w:rFonts w:asciiTheme="minorHAnsi" w:hAnsiTheme="minorHAnsi" w:cs="Arial"/>
              <w:b/>
              <w:sz w:val="10"/>
              <w:szCs w:val="8"/>
            </w:rPr>
          </w:pPr>
        </w:p>
        <w:p w14:paraId="0D7E0A33" w14:textId="77777777" w:rsidR="00DC6FA2" w:rsidRPr="000B7C55" w:rsidRDefault="00DC6FA2" w:rsidP="000B7C55">
          <w:pPr>
            <w:pStyle w:val="Pidipagina"/>
            <w:rPr>
              <w:rFonts w:asciiTheme="minorHAnsi" w:hAnsiTheme="minorHAnsi" w:cs="Arial"/>
              <w:sz w:val="12"/>
            </w:rPr>
          </w:pPr>
          <w:r w:rsidRPr="000B7C55">
            <w:rPr>
              <w:rFonts w:asciiTheme="minorHAnsi" w:hAnsiTheme="minorHAnsi" w:cs="Arial"/>
              <w:sz w:val="10"/>
              <w:szCs w:val="8"/>
            </w:rPr>
            <w:t>Migliorare continuamente le prestazioni ambientali è un obiettivo che comporta un impegno significativo, da rafforzare di giorno in giorno attraverso l’impiego di risorse umane, tecniche ed economiche adeguate rispetto ai principi che il Consorzio di Gestione dell’AMP di Torre Guaceto ha fatto propri con l’adozione della Politica Ambientale.</w:t>
          </w:r>
        </w:p>
      </w:tc>
      <w:tc>
        <w:tcPr>
          <w:tcW w:w="1621" w:type="pct"/>
          <w:gridSpan w:val="2"/>
          <w:tcBorders>
            <w:top w:val="single" w:sz="4" w:space="0" w:color="auto"/>
            <w:bottom w:val="single" w:sz="4" w:space="0" w:color="auto"/>
          </w:tcBorders>
          <w:tcMar>
            <w:top w:w="57" w:type="dxa"/>
          </w:tcMar>
          <w:vAlign w:val="center"/>
        </w:tcPr>
        <w:p w14:paraId="3759F12A" w14:textId="77777777" w:rsidR="00DC6FA2" w:rsidRPr="00736423" w:rsidRDefault="00DC6FA2" w:rsidP="00736423">
          <w:pPr>
            <w:pStyle w:val="Pidipagina"/>
            <w:spacing w:line="160" w:lineRule="exact"/>
            <w:rPr>
              <w:rFonts w:ascii="Calibri" w:hAnsi="Calibri" w:cs="Arial"/>
              <w:sz w:val="16"/>
            </w:rPr>
          </w:pPr>
          <w:r w:rsidRPr="00736423">
            <w:rPr>
              <w:rFonts w:ascii="Calibri" w:hAnsi="Calibri" w:cs="Arial"/>
              <w:b/>
              <w:sz w:val="16"/>
            </w:rPr>
            <w:t xml:space="preserve">Sede amministrativa: </w:t>
          </w:r>
          <w:r w:rsidRPr="00736423">
            <w:rPr>
              <w:rFonts w:ascii="Calibri" w:hAnsi="Calibri" w:cs="Arial"/>
              <w:sz w:val="16"/>
            </w:rPr>
            <w:t xml:space="preserve">Via S. Anna 6  </w:t>
          </w:r>
        </w:p>
        <w:p w14:paraId="1085A4CD" w14:textId="77777777" w:rsidR="00DC6FA2" w:rsidRPr="00736423" w:rsidRDefault="00DC6FA2" w:rsidP="00736423">
          <w:pPr>
            <w:pStyle w:val="Pidipagina"/>
            <w:spacing w:line="160" w:lineRule="exact"/>
            <w:rPr>
              <w:rFonts w:ascii="Calibri" w:hAnsi="Calibri" w:cs="Arial"/>
              <w:sz w:val="16"/>
            </w:rPr>
          </w:pPr>
          <w:r w:rsidRPr="00736423">
            <w:rPr>
              <w:rFonts w:ascii="Calibri" w:hAnsi="Calibri" w:cs="Arial"/>
              <w:sz w:val="16"/>
            </w:rPr>
            <w:t>72012 Carovigno (Brindisi)</w:t>
          </w:r>
        </w:p>
        <w:p w14:paraId="721001AB" w14:textId="77777777" w:rsidR="00DC6FA2" w:rsidRPr="00736423" w:rsidRDefault="00DC6FA2" w:rsidP="00736423">
          <w:pPr>
            <w:pStyle w:val="Pidipagina"/>
            <w:spacing w:line="160" w:lineRule="exact"/>
            <w:rPr>
              <w:rFonts w:ascii="Calibri" w:hAnsi="Calibri" w:cs="Arial"/>
              <w:sz w:val="16"/>
            </w:rPr>
          </w:pPr>
          <w:r w:rsidRPr="00736423">
            <w:rPr>
              <w:rFonts w:ascii="Calibri" w:hAnsi="Calibri" w:cs="Arial"/>
              <w:b/>
              <w:sz w:val="16"/>
            </w:rPr>
            <w:t>T</w:t>
          </w:r>
          <w:r w:rsidR="007241AC">
            <w:rPr>
              <w:rFonts w:ascii="Calibri" w:hAnsi="Calibri" w:cs="Arial"/>
              <w:b/>
              <w:sz w:val="16"/>
            </w:rPr>
            <w:t>el.</w:t>
          </w:r>
          <w:r w:rsidR="007241AC">
            <w:rPr>
              <w:rFonts w:ascii="Calibri" w:hAnsi="Calibri" w:cs="Arial"/>
              <w:sz w:val="16"/>
            </w:rPr>
            <w:t>0831 990882</w:t>
          </w:r>
          <w:r w:rsidR="00E52FBD">
            <w:rPr>
              <w:rFonts w:ascii="Calibri" w:hAnsi="Calibri" w:cs="Arial"/>
              <w:sz w:val="16"/>
            </w:rPr>
            <w:t xml:space="preserve"> fax 0831992821</w:t>
          </w:r>
        </w:p>
        <w:p w14:paraId="6B1CFBF9" w14:textId="77777777" w:rsidR="00DC6FA2" w:rsidRDefault="00DC6FA2" w:rsidP="00736423">
          <w:pPr>
            <w:pStyle w:val="Pidipagina"/>
            <w:spacing w:line="160" w:lineRule="exact"/>
            <w:rPr>
              <w:rFonts w:ascii="Calibri" w:hAnsi="Calibri" w:cs="Arial"/>
              <w:sz w:val="16"/>
            </w:rPr>
          </w:pPr>
          <w:r w:rsidRPr="00736423">
            <w:rPr>
              <w:rFonts w:ascii="Calibri" w:hAnsi="Calibri" w:cs="Arial"/>
              <w:b/>
              <w:sz w:val="16"/>
            </w:rPr>
            <w:t>e-mail</w:t>
          </w:r>
          <w:r w:rsidRPr="00736423">
            <w:rPr>
              <w:rFonts w:ascii="Calibri" w:hAnsi="Calibri" w:cs="Arial"/>
              <w:sz w:val="16"/>
            </w:rPr>
            <w:t xml:space="preserve">: </w:t>
          </w:r>
          <w:hyperlink r:id="rId2" w:history="1">
            <w:r w:rsidR="007241AC" w:rsidRPr="007C6F9A">
              <w:rPr>
                <w:rStyle w:val="Collegamentoipertestuale"/>
                <w:rFonts w:ascii="Calibri" w:hAnsi="Calibri" w:cs="Arial"/>
                <w:sz w:val="16"/>
              </w:rPr>
              <w:t>segreteria@riservaditorreguaceto.it</w:t>
            </w:r>
          </w:hyperlink>
        </w:p>
        <w:p w14:paraId="51FB6D3A" w14:textId="77777777" w:rsidR="007241AC" w:rsidRPr="00736423" w:rsidRDefault="007241AC" w:rsidP="00736423">
          <w:pPr>
            <w:pStyle w:val="Pidipagina"/>
            <w:spacing w:line="160" w:lineRule="exact"/>
            <w:rPr>
              <w:rFonts w:ascii="Calibri" w:hAnsi="Calibri" w:cs="Arial"/>
              <w:sz w:val="16"/>
            </w:rPr>
          </w:pPr>
          <w:r w:rsidRPr="007241AC">
            <w:rPr>
              <w:rFonts w:ascii="Calibri" w:hAnsi="Calibri" w:cs="Arial"/>
              <w:b/>
              <w:sz w:val="16"/>
            </w:rPr>
            <w:t>PEC</w:t>
          </w:r>
          <w:r>
            <w:rPr>
              <w:rFonts w:ascii="Calibri" w:hAnsi="Calibri" w:cs="Arial"/>
              <w:sz w:val="16"/>
            </w:rPr>
            <w:t xml:space="preserve">: </w:t>
          </w:r>
          <w:hyperlink r:id="rId3" w:history="1">
            <w:r w:rsidRPr="007C6F9A">
              <w:rPr>
                <w:rStyle w:val="Collegamentoipertestuale"/>
                <w:rFonts w:ascii="Calibri" w:hAnsi="Calibri" w:cs="Arial"/>
                <w:sz w:val="16"/>
              </w:rPr>
              <w:t>segreteria@pec.riservaditorreguaceto.it</w:t>
            </w:r>
          </w:hyperlink>
        </w:p>
        <w:p w14:paraId="359A27F5" w14:textId="77777777" w:rsidR="00DC6FA2" w:rsidRPr="00736423" w:rsidRDefault="00DC6FA2" w:rsidP="00736423">
          <w:pPr>
            <w:pStyle w:val="Pidipagina"/>
            <w:spacing w:line="160" w:lineRule="exact"/>
            <w:rPr>
              <w:rFonts w:ascii="Calibri" w:hAnsi="Calibri" w:cs="Arial"/>
              <w:sz w:val="16"/>
            </w:rPr>
          </w:pPr>
          <w:r w:rsidRPr="00736423">
            <w:rPr>
              <w:rFonts w:ascii="Calibri" w:hAnsi="Calibri" w:cs="Arial"/>
              <w:b/>
              <w:sz w:val="16"/>
            </w:rPr>
            <w:t>sito internet</w:t>
          </w:r>
          <w:r w:rsidRPr="00736423">
            <w:rPr>
              <w:rFonts w:ascii="Calibri" w:hAnsi="Calibri" w:cs="Arial"/>
              <w:color w:val="0000FF"/>
              <w:sz w:val="16"/>
            </w:rPr>
            <w:t xml:space="preserve">: </w:t>
          </w:r>
          <w:hyperlink r:id="rId4" w:history="1">
            <w:r w:rsidRPr="00736423">
              <w:rPr>
                <w:rStyle w:val="Collegamentoipertestuale"/>
                <w:rFonts w:ascii="Calibri" w:hAnsi="Calibri" w:cs="Arial"/>
                <w:sz w:val="16"/>
              </w:rPr>
              <w:t>www.riservaditorreguaceto.it</w:t>
            </w:r>
          </w:hyperlink>
        </w:p>
        <w:p w14:paraId="75FBAC54" w14:textId="77777777" w:rsidR="00DC6FA2" w:rsidRPr="00736423" w:rsidRDefault="00DC6FA2" w:rsidP="00736423">
          <w:pPr>
            <w:pStyle w:val="Pidipagina"/>
            <w:spacing w:line="160" w:lineRule="exact"/>
            <w:rPr>
              <w:rFonts w:ascii="Calibri" w:hAnsi="Calibri" w:cs="Arial"/>
              <w:sz w:val="16"/>
            </w:rPr>
          </w:pPr>
          <w:r w:rsidRPr="00736423">
            <w:rPr>
              <w:rFonts w:ascii="Calibri" w:hAnsi="Calibri" w:cs="Arial"/>
              <w:b/>
              <w:sz w:val="16"/>
            </w:rPr>
            <w:t>P.IVA</w:t>
          </w:r>
          <w:r w:rsidRPr="00736423">
            <w:rPr>
              <w:rFonts w:ascii="Calibri" w:hAnsi="Calibri" w:cs="Arial"/>
              <w:sz w:val="16"/>
            </w:rPr>
            <w:t>: 01918280742</w:t>
          </w:r>
        </w:p>
      </w:tc>
      <w:tc>
        <w:tcPr>
          <w:tcW w:w="1359" w:type="pct"/>
          <w:gridSpan w:val="2"/>
          <w:tcBorders>
            <w:top w:val="single" w:sz="4" w:space="0" w:color="auto"/>
            <w:bottom w:val="single" w:sz="4" w:space="0" w:color="auto"/>
          </w:tcBorders>
          <w:tcMar>
            <w:top w:w="57" w:type="dxa"/>
          </w:tcMar>
          <w:vAlign w:val="center"/>
        </w:tcPr>
        <w:p w14:paraId="530F19E9" w14:textId="77777777" w:rsidR="00DC6FA2" w:rsidRPr="00736423" w:rsidRDefault="00DC6FA2" w:rsidP="00736423">
          <w:pPr>
            <w:pStyle w:val="Pidipagina"/>
            <w:spacing w:line="160" w:lineRule="exact"/>
            <w:rPr>
              <w:rFonts w:ascii="Calibri" w:hAnsi="Calibri" w:cs="Arial"/>
              <w:b/>
              <w:sz w:val="16"/>
            </w:rPr>
          </w:pPr>
          <w:r w:rsidRPr="00736423">
            <w:rPr>
              <w:rFonts w:ascii="Calibri" w:hAnsi="Calibri" w:cs="Arial"/>
              <w:b/>
              <w:sz w:val="16"/>
            </w:rPr>
            <w:t xml:space="preserve">Centro Visite: </w:t>
          </w:r>
          <w:r w:rsidRPr="00736423">
            <w:rPr>
              <w:rFonts w:ascii="Calibri" w:hAnsi="Calibri" w:cs="Arial"/>
              <w:sz w:val="16"/>
            </w:rPr>
            <w:t>Borgata Serranova</w:t>
          </w:r>
        </w:p>
        <w:p w14:paraId="0561E22E" w14:textId="77777777" w:rsidR="00DC6FA2" w:rsidRPr="00736423" w:rsidRDefault="00DC6FA2" w:rsidP="00736423">
          <w:pPr>
            <w:pStyle w:val="Pidipagina"/>
            <w:spacing w:line="160" w:lineRule="exact"/>
            <w:rPr>
              <w:rFonts w:ascii="Calibri" w:hAnsi="Calibri" w:cs="Arial"/>
              <w:b/>
              <w:sz w:val="16"/>
            </w:rPr>
          </w:pPr>
          <w:r w:rsidRPr="00736423">
            <w:rPr>
              <w:rFonts w:ascii="Calibri" w:hAnsi="Calibri" w:cs="Arial"/>
              <w:b/>
              <w:sz w:val="16"/>
            </w:rPr>
            <w:t xml:space="preserve">Tel/Fax </w:t>
          </w:r>
          <w:r w:rsidR="007241AC">
            <w:rPr>
              <w:rFonts w:ascii="Calibri" w:hAnsi="Calibri" w:cs="Arial"/>
              <w:sz w:val="16"/>
            </w:rPr>
            <w:t xml:space="preserve">0831 </w:t>
          </w:r>
          <w:r w:rsidR="007F1346">
            <w:rPr>
              <w:rFonts w:ascii="Calibri" w:hAnsi="Calibri" w:cs="Arial"/>
              <w:sz w:val="16"/>
            </w:rPr>
            <w:t>989976</w:t>
          </w:r>
        </w:p>
        <w:p w14:paraId="172EACB8" w14:textId="77777777" w:rsidR="00DC6FA2" w:rsidRPr="00736423" w:rsidRDefault="00DC6FA2" w:rsidP="00736423">
          <w:pPr>
            <w:pStyle w:val="Pidipagina"/>
            <w:spacing w:line="160" w:lineRule="exact"/>
            <w:rPr>
              <w:rFonts w:ascii="Calibri" w:hAnsi="Calibri" w:cs="Arial"/>
              <w:sz w:val="16"/>
            </w:rPr>
          </w:pPr>
          <w:r w:rsidRPr="00736423">
            <w:rPr>
              <w:rFonts w:ascii="Calibri" w:hAnsi="Calibri" w:cs="Arial"/>
              <w:b/>
              <w:sz w:val="16"/>
            </w:rPr>
            <w:t xml:space="preserve">e-mail: </w:t>
          </w:r>
          <w:hyperlink r:id="rId5" w:history="1">
            <w:r w:rsidR="00E52FBD" w:rsidRPr="00F16001">
              <w:rPr>
                <w:rStyle w:val="Collegamentoipertestuale"/>
                <w:rFonts w:ascii="Calibri" w:hAnsi="Calibri" w:cs="Arial"/>
                <w:sz w:val="16"/>
              </w:rPr>
              <w:t>info@riservaditorreguaceto.it</w:t>
            </w:r>
          </w:hyperlink>
        </w:p>
      </w:tc>
    </w:tr>
    <w:tr w:rsidR="00DC6FA2" w:rsidRPr="00DF6C70" w14:paraId="45EBF738" w14:textId="77777777" w:rsidTr="000B7C55">
      <w:trPr>
        <w:cantSplit/>
      </w:trPr>
      <w:tc>
        <w:tcPr>
          <w:tcW w:w="3114" w:type="pct"/>
          <w:gridSpan w:val="3"/>
          <w:tcBorders>
            <w:top w:val="single" w:sz="4" w:space="0" w:color="auto"/>
            <w:bottom w:val="single" w:sz="4" w:space="0" w:color="auto"/>
          </w:tcBorders>
          <w:tcMar>
            <w:top w:w="57" w:type="dxa"/>
          </w:tcMar>
          <w:vAlign w:val="center"/>
        </w:tcPr>
        <w:p w14:paraId="72C7B28A" w14:textId="77777777" w:rsidR="00DC6FA2" w:rsidRPr="00FA1452" w:rsidRDefault="00DC6FA2" w:rsidP="00F4771C">
          <w:pPr>
            <w:pStyle w:val="Pidipagina"/>
            <w:rPr>
              <w:b/>
              <w:sz w:val="12"/>
            </w:rPr>
          </w:pPr>
        </w:p>
      </w:tc>
      <w:tc>
        <w:tcPr>
          <w:tcW w:w="714" w:type="pct"/>
          <w:gridSpan w:val="2"/>
          <w:tcBorders>
            <w:top w:val="single" w:sz="4" w:space="0" w:color="auto"/>
            <w:bottom w:val="single" w:sz="4" w:space="0" w:color="auto"/>
          </w:tcBorders>
          <w:tcMar>
            <w:top w:w="57" w:type="dxa"/>
          </w:tcMar>
        </w:tcPr>
        <w:p w14:paraId="721957BC" w14:textId="77777777" w:rsidR="00DC6FA2" w:rsidRPr="00FA1452" w:rsidRDefault="00DC6FA2" w:rsidP="00F4771C">
          <w:pPr>
            <w:pStyle w:val="Pidipagina"/>
            <w:rPr>
              <w:b/>
              <w:sz w:val="12"/>
            </w:rPr>
          </w:pPr>
        </w:p>
      </w:tc>
      <w:tc>
        <w:tcPr>
          <w:tcW w:w="1172" w:type="pct"/>
          <w:tcBorders>
            <w:top w:val="single" w:sz="4" w:space="0" w:color="auto"/>
            <w:bottom w:val="single" w:sz="4" w:space="0" w:color="auto"/>
          </w:tcBorders>
          <w:tcMar>
            <w:top w:w="57" w:type="dxa"/>
          </w:tcMar>
        </w:tcPr>
        <w:p w14:paraId="5147AE06" w14:textId="77777777" w:rsidR="00DC6FA2" w:rsidRPr="00DF6C70" w:rsidRDefault="00DC6FA2" w:rsidP="00F4771C">
          <w:pPr>
            <w:pStyle w:val="Pidipagina"/>
            <w:rPr>
              <w:i w:val="0"/>
              <w:sz w:val="18"/>
            </w:rPr>
          </w:pPr>
          <w:r w:rsidRPr="00DF6C70">
            <w:rPr>
              <w:sz w:val="18"/>
            </w:rPr>
            <w:t xml:space="preserve">Pagina </w:t>
          </w:r>
          <w:r w:rsidR="00D83D15" w:rsidRPr="00DF6C70">
            <w:rPr>
              <w:i w:val="0"/>
              <w:sz w:val="18"/>
            </w:rPr>
            <w:fldChar w:fldCharType="begin"/>
          </w:r>
          <w:r w:rsidRPr="00DF6C70">
            <w:rPr>
              <w:sz w:val="18"/>
            </w:rPr>
            <w:instrText xml:space="preserve"> PAGE  \* MERGEFORMAT </w:instrText>
          </w:r>
          <w:r w:rsidR="00D83D15" w:rsidRPr="00DF6C70">
            <w:rPr>
              <w:i w:val="0"/>
              <w:sz w:val="18"/>
            </w:rPr>
            <w:fldChar w:fldCharType="separate"/>
          </w:r>
          <w:r w:rsidR="00E30A1F" w:rsidRPr="00DF6C70">
            <w:rPr>
              <w:noProof/>
              <w:sz w:val="18"/>
            </w:rPr>
            <w:t>1</w:t>
          </w:r>
          <w:r w:rsidR="00D83D15" w:rsidRPr="00DF6C70">
            <w:rPr>
              <w:i w:val="0"/>
              <w:sz w:val="18"/>
            </w:rPr>
            <w:fldChar w:fldCharType="end"/>
          </w:r>
          <w:r w:rsidRPr="00DF6C70">
            <w:rPr>
              <w:sz w:val="18"/>
            </w:rPr>
            <w:t xml:space="preserve"> di </w:t>
          </w:r>
          <w:r w:rsidR="00F17AD1" w:rsidRPr="00DF6C70">
            <w:rPr>
              <w:i w:val="0"/>
              <w:noProof/>
              <w:sz w:val="18"/>
            </w:rPr>
            <w:fldChar w:fldCharType="begin"/>
          </w:r>
          <w:r w:rsidR="00F17AD1" w:rsidRPr="00DF6C70">
            <w:rPr>
              <w:noProof/>
              <w:sz w:val="18"/>
            </w:rPr>
            <w:instrText xml:space="preserve"> NUMPAGES  \* MERGEFORMAT </w:instrText>
          </w:r>
          <w:r w:rsidR="00F17AD1" w:rsidRPr="00DF6C70">
            <w:rPr>
              <w:i w:val="0"/>
              <w:noProof/>
              <w:sz w:val="18"/>
            </w:rPr>
            <w:fldChar w:fldCharType="separate"/>
          </w:r>
          <w:r w:rsidR="00E30A1F" w:rsidRPr="00DF6C70">
            <w:rPr>
              <w:noProof/>
              <w:sz w:val="18"/>
            </w:rPr>
            <w:t>1</w:t>
          </w:r>
          <w:r w:rsidR="00F17AD1" w:rsidRPr="00DF6C70">
            <w:rPr>
              <w:i w:val="0"/>
              <w:noProof/>
              <w:sz w:val="18"/>
            </w:rPr>
            <w:fldChar w:fldCharType="end"/>
          </w:r>
        </w:p>
      </w:tc>
    </w:tr>
  </w:tbl>
  <w:p w14:paraId="0877ED6C" w14:textId="77777777" w:rsidR="00DC6FA2" w:rsidRDefault="00DC6FA2" w:rsidP="0073642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left w:w="70" w:type="dxa"/>
        <w:right w:w="70" w:type="dxa"/>
      </w:tblCellMar>
      <w:tblLook w:val="0000" w:firstRow="0" w:lastRow="0" w:firstColumn="0" w:lastColumn="0" w:noHBand="0" w:noVBand="0"/>
    </w:tblPr>
    <w:tblGrid>
      <w:gridCol w:w="9210"/>
      <w:gridCol w:w="3407"/>
      <w:gridCol w:w="1698"/>
    </w:tblGrid>
    <w:tr w:rsidR="00A21B53" w:rsidRPr="00DF6C70" w14:paraId="39CA8626" w14:textId="77777777" w:rsidTr="00A21B53">
      <w:trPr>
        <w:cantSplit/>
      </w:trPr>
      <w:tc>
        <w:tcPr>
          <w:tcW w:w="3217" w:type="pct"/>
          <w:tcBorders>
            <w:top w:val="single" w:sz="4" w:space="0" w:color="auto"/>
          </w:tcBorders>
          <w:tcMar>
            <w:top w:w="57" w:type="dxa"/>
          </w:tcMar>
          <w:vAlign w:val="center"/>
        </w:tcPr>
        <w:p w14:paraId="27901256" w14:textId="77777777" w:rsidR="00A21B53" w:rsidRPr="00FA1452" w:rsidRDefault="00A21B53">
          <w:pPr>
            <w:pStyle w:val="Pidipagina"/>
            <w:rPr>
              <w:sz w:val="12"/>
            </w:rPr>
          </w:pPr>
        </w:p>
      </w:tc>
      <w:tc>
        <w:tcPr>
          <w:tcW w:w="1190" w:type="pct"/>
          <w:tcBorders>
            <w:top w:val="single" w:sz="4" w:space="0" w:color="auto"/>
          </w:tcBorders>
          <w:tcMar>
            <w:top w:w="57" w:type="dxa"/>
          </w:tcMar>
        </w:tcPr>
        <w:p w14:paraId="5D1C34B9" w14:textId="77777777" w:rsidR="00A21B53" w:rsidRPr="00FA1452" w:rsidRDefault="00A21B53">
          <w:pPr>
            <w:pStyle w:val="Pidipagina"/>
            <w:rPr>
              <w:sz w:val="12"/>
            </w:rPr>
          </w:pPr>
        </w:p>
      </w:tc>
      <w:tc>
        <w:tcPr>
          <w:tcW w:w="593" w:type="pct"/>
          <w:tcBorders>
            <w:top w:val="single" w:sz="4" w:space="0" w:color="auto"/>
          </w:tcBorders>
          <w:tcMar>
            <w:top w:w="57" w:type="dxa"/>
          </w:tcMar>
        </w:tcPr>
        <w:p w14:paraId="1E1F81FD" w14:textId="77777777" w:rsidR="00A21B53" w:rsidRPr="00DF6C70" w:rsidRDefault="00A21B53">
          <w:pPr>
            <w:pStyle w:val="Pidipagina"/>
            <w:rPr>
              <w:sz w:val="18"/>
            </w:rPr>
          </w:pPr>
          <w:r w:rsidRPr="00DF6C70">
            <w:rPr>
              <w:sz w:val="18"/>
            </w:rPr>
            <w:t xml:space="preserve">Pagina </w:t>
          </w:r>
          <w:r w:rsidRPr="00DF6C70">
            <w:rPr>
              <w:sz w:val="18"/>
            </w:rPr>
            <w:fldChar w:fldCharType="begin"/>
          </w:r>
          <w:r w:rsidRPr="00DF6C70">
            <w:rPr>
              <w:sz w:val="18"/>
            </w:rPr>
            <w:instrText xml:space="preserve"> PAGE  \* MERGEFORMAT </w:instrText>
          </w:r>
          <w:r w:rsidRPr="00DF6C70">
            <w:rPr>
              <w:sz w:val="18"/>
            </w:rPr>
            <w:fldChar w:fldCharType="separate"/>
          </w:r>
          <w:r w:rsidRPr="00DF6C70">
            <w:rPr>
              <w:noProof/>
              <w:sz w:val="18"/>
            </w:rPr>
            <w:t>2</w:t>
          </w:r>
          <w:r w:rsidRPr="00DF6C70">
            <w:rPr>
              <w:sz w:val="18"/>
            </w:rPr>
            <w:fldChar w:fldCharType="end"/>
          </w:r>
          <w:r w:rsidRPr="00DF6C70">
            <w:rPr>
              <w:sz w:val="18"/>
            </w:rPr>
            <w:t xml:space="preserve"> di </w:t>
          </w:r>
          <w:r w:rsidRPr="00DF6C70">
            <w:rPr>
              <w:noProof/>
              <w:sz w:val="18"/>
            </w:rPr>
            <w:fldChar w:fldCharType="begin"/>
          </w:r>
          <w:r w:rsidRPr="00DF6C70">
            <w:rPr>
              <w:noProof/>
              <w:sz w:val="18"/>
            </w:rPr>
            <w:instrText xml:space="preserve"> NUMPAGES  \* MERGEFORMAT </w:instrText>
          </w:r>
          <w:r w:rsidRPr="00DF6C70">
            <w:rPr>
              <w:noProof/>
              <w:sz w:val="18"/>
            </w:rPr>
            <w:fldChar w:fldCharType="separate"/>
          </w:r>
          <w:r w:rsidRPr="00DF6C70">
            <w:rPr>
              <w:noProof/>
              <w:sz w:val="18"/>
            </w:rPr>
            <w:t>2</w:t>
          </w:r>
          <w:r w:rsidRPr="00DF6C70">
            <w:rPr>
              <w:noProof/>
              <w:sz w:val="18"/>
            </w:rPr>
            <w:fldChar w:fldCharType="end"/>
          </w:r>
        </w:p>
      </w:tc>
    </w:tr>
  </w:tbl>
  <w:p w14:paraId="29894556" w14:textId="77777777" w:rsidR="00A21B53" w:rsidRDefault="00A21B53" w:rsidP="00DC1290">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750" w:type="pct"/>
      <w:tblInd w:w="-675" w:type="dxa"/>
      <w:tblBorders>
        <w:top w:val="single" w:sz="4" w:space="0" w:color="auto"/>
      </w:tblBorders>
      <w:tblLayout w:type="fixed"/>
      <w:tblCellMar>
        <w:left w:w="70" w:type="dxa"/>
        <w:right w:w="70" w:type="dxa"/>
      </w:tblCellMar>
      <w:tblLook w:val="0000" w:firstRow="0" w:lastRow="0" w:firstColumn="0" w:lastColumn="0" w:noHBand="0" w:noVBand="0"/>
    </w:tblPr>
    <w:tblGrid>
      <w:gridCol w:w="6942"/>
      <w:gridCol w:w="2568"/>
      <w:gridCol w:w="1280"/>
    </w:tblGrid>
    <w:tr w:rsidR="00A21B53" w:rsidRPr="00DF6C70" w14:paraId="12E7B565" w14:textId="77777777" w:rsidTr="00271128">
      <w:trPr>
        <w:cantSplit/>
      </w:trPr>
      <w:tc>
        <w:tcPr>
          <w:tcW w:w="3217" w:type="pct"/>
          <w:tcBorders>
            <w:top w:val="single" w:sz="4" w:space="0" w:color="auto"/>
          </w:tcBorders>
          <w:tcMar>
            <w:top w:w="57" w:type="dxa"/>
          </w:tcMar>
          <w:vAlign w:val="center"/>
        </w:tcPr>
        <w:p w14:paraId="0AA9FBF0" w14:textId="77777777" w:rsidR="00A21B53" w:rsidRPr="00FA1452" w:rsidRDefault="00A21B53">
          <w:pPr>
            <w:pStyle w:val="Pidipagina"/>
            <w:rPr>
              <w:sz w:val="12"/>
            </w:rPr>
          </w:pPr>
        </w:p>
      </w:tc>
      <w:tc>
        <w:tcPr>
          <w:tcW w:w="1190" w:type="pct"/>
          <w:tcBorders>
            <w:top w:val="single" w:sz="4" w:space="0" w:color="auto"/>
          </w:tcBorders>
          <w:tcMar>
            <w:top w:w="57" w:type="dxa"/>
          </w:tcMar>
        </w:tcPr>
        <w:p w14:paraId="3632CD4D" w14:textId="77777777" w:rsidR="00A21B53" w:rsidRPr="00FA1452" w:rsidRDefault="00A21B53">
          <w:pPr>
            <w:pStyle w:val="Pidipagina"/>
            <w:rPr>
              <w:sz w:val="12"/>
            </w:rPr>
          </w:pPr>
        </w:p>
      </w:tc>
      <w:tc>
        <w:tcPr>
          <w:tcW w:w="593" w:type="pct"/>
          <w:tcBorders>
            <w:top w:val="single" w:sz="4" w:space="0" w:color="auto"/>
          </w:tcBorders>
          <w:tcMar>
            <w:top w:w="57" w:type="dxa"/>
          </w:tcMar>
        </w:tcPr>
        <w:p w14:paraId="55FAD5C4" w14:textId="77777777" w:rsidR="00A21B53" w:rsidRPr="00DF6C70" w:rsidRDefault="00A21B53">
          <w:pPr>
            <w:pStyle w:val="Pidipagina"/>
            <w:rPr>
              <w:sz w:val="18"/>
            </w:rPr>
          </w:pPr>
          <w:r w:rsidRPr="00DF6C70">
            <w:rPr>
              <w:sz w:val="18"/>
            </w:rPr>
            <w:t xml:space="preserve">Pagina </w:t>
          </w:r>
          <w:r w:rsidRPr="00DF6C70">
            <w:rPr>
              <w:sz w:val="18"/>
            </w:rPr>
            <w:fldChar w:fldCharType="begin"/>
          </w:r>
          <w:r w:rsidRPr="00DF6C70">
            <w:rPr>
              <w:sz w:val="18"/>
            </w:rPr>
            <w:instrText xml:space="preserve"> PAGE  \* MERGEFORMAT </w:instrText>
          </w:r>
          <w:r w:rsidRPr="00DF6C70">
            <w:rPr>
              <w:sz w:val="18"/>
            </w:rPr>
            <w:fldChar w:fldCharType="separate"/>
          </w:r>
          <w:r w:rsidRPr="00DF6C70">
            <w:rPr>
              <w:noProof/>
              <w:sz w:val="18"/>
            </w:rPr>
            <w:t>2</w:t>
          </w:r>
          <w:r w:rsidRPr="00DF6C70">
            <w:rPr>
              <w:sz w:val="18"/>
            </w:rPr>
            <w:fldChar w:fldCharType="end"/>
          </w:r>
          <w:r w:rsidRPr="00DF6C70">
            <w:rPr>
              <w:sz w:val="18"/>
            </w:rPr>
            <w:t xml:space="preserve"> di </w:t>
          </w:r>
          <w:r w:rsidRPr="00DF6C70">
            <w:rPr>
              <w:noProof/>
              <w:sz w:val="18"/>
            </w:rPr>
            <w:fldChar w:fldCharType="begin"/>
          </w:r>
          <w:r w:rsidRPr="00DF6C70">
            <w:rPr>
              <w:noProof/>
              <w:sz w:val="18"/>
            </w:rPr>
            <w:instrText xml:space="preserve"> NUMPAGES  \* MERGEFORMAT </w:instrText>
          </w:r>
          <w:r w:rsidRPr="00DF6C70">
            <w:rPr>
              <w:noProof/>
              <w:sz w:val="18"/>
            </w:rPr>
            <w:fldChar w:fldCharType="separate"/>
          </w:r>
          <w:r w:rsidRPr="00DF6C70">
            <w:rPr>
              <w:noProof/>
              <w:sz w:val="18"/>
            </w:rPr>
            <w:t>2</w:t>
          </w:r>
          <w:r w:rsidRPr="00DF6C70">
            <w:rPr>
              <w:noProof/>
              <w:sz w:val="18"/>
            </w:rPr>
            <w:fldChar w:fldCharType="end"/>
          </w:r>
        </w:p>
      </w:tc>
    </w:tr>
  </w:tbl>
  <w:p w14:paraId="5E269A76" w14:textId="77777777" w:rsidR="00A21B53" w:rsidRDefault="00A21B53" w:rsidP="00DC12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DABC9" w14:textId="77777777" w:rsidR="00240A50" w:rsidRDefault="00240A50">
      <w:r>
        <w:separator/>
      </w:r>
    </w:p>
  </w:footnote>
  <w:footnote w:type="continuationSeparator" w:id="0">
    <w:p w14:paraId="1A7E45A6" w14:textId="77777777" w:rsidR="00240A50" w:rsidRDefault="00240A50">
      <w:r>
        <w:continuationSeparator/>
      </w:r>
    </w:p>
  </w:footnote>
  <w:footnote w:id="1">
    <w:p w14:paraId="0D993F34" w14:textId="77777777" w:rsidR="00A21B53" w:rsidRDefault="00A21B53" w:rsidP="00A21B53">
      <w:pPr>
        <w:pStyle w:val="Testonotaapidipagina"/>
      </w:pPr>
      <w:r>
        <w:rPr>
          <w:rStyle w:val="Rimandonotaapidipagina"/>
        </w:rPr>
        <w:footnoteRef/>
      </w:r>
      <w:r>
        <w:t xml:space="preserve"> </w:t>
      </w:r>
      <w:r w:rsidRPr="00641169">
        <w:t>indicare Associazione, Studio professionale o altri soggetti</w:t>
      </w:r>
    </w:p>
  </w:footnote>
  <w:footnote w:id="2">
    <w:p w14:paraId="4B1A5AC6" w14:textId="77777777" w:rsidR="00A21B53" w:rsidRDefault="00A21B53" w:rsidP="00A21B53">
      <w:pPr>
        <w:pStyle w:val="Testonotaapidipagina"/>
      </w:pPr>
      <w:r>
        <w:rPr>
          <w:rStyle w:val="Rimandonotaapidipagina"/>
        </w:rPr>
        <w:footnoteRef/>
      </w:r>
      <w:r>
        <w:t xml:space="preserve"> Numero progressivo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83" w:type="dxa"/>
      <w:tblInd w:w="-675" w:type="dxa"/>
      <w:tblLook w:val="00A0" w:firstRow="1" w:lastRow="0" w:firstColumn="1" w:lastColumn="0" w:noHBand="0" w:noVBand="0"/>
    </w:tblPr>
    <w:tblGrid>
      <w:gridCol w:w="5491"/>
      <w:gridCol w:w="5492"/>
    </w:tblGrid>
    <w:tr w:rsidR="00DC6FA2" w14:paraId="4B541AF2" w14:textId="77777777" w:rsidTr="00DC1290">
      <w:tc>
        <w:tcPr>
          <w:tcW w:w="5491" w:type="dxa"/>
          <w:tcMar>
            <w:top w:w="57" w:type="dxa"/>
            <w:bottom w:w="57" w:type="dxa"/>
          </w:tcMar>
        </w:tcPr>
        <w:p w14:paraId="78B29255" w14:textId="77777777" w:rsidR="00DC6FA2" w:rsidRDefault="00BE1170">
          <w:pPr>
            <w:pStyle w:val="Intestazione"/>
          </w:pPr>
          <w:r w:rsidRPr="00BE1170">
            <w:rPr>
              <w:noProof/>
            </w:rPr>
            <w:drawing>
              <wp:inline distT="0" distB="0" distL="0" distR="0" wp14:anchorId="0096905E" wp14:editId="2B2D0A0A">
                <wp:extent cx="1923821" cy="756000"/>
                <wp:effectExtent l="19050" t="0" r="229" b="0"/>
                <wp:docPr id="4" name="Immagine 3" descr="LOGO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cstate="screen"/>
                        <a:srcRect/>
                        <a:stretch>
                          <a:fillRect/>
                        </a:stretch>
                      </pic:blipFill>
                      <pic:spPr bwMode="auto">
                        <a:xfrm>
                          <a:off x="0" y="0"/>
                          <a:ext cx="1923821" cy="756000"/>
                        </a:xfrm>
                        <a:prstGeom prst="rect">
                          <a:avLst/>
                        </a:prstGeom>
                        <a:noFill/>
                        <a:ln w="9525">
                          <a:noFill/>
                          <a:miter lim="800000"/>
                          <a:headEnd/>
                          <a:tailEnd/>
                        </a:ln>
                      </pic:spPr>
                    </pic:pic>
                  </a:graphicData>
                </a:graphic>
              </wp:inline>
            </w:drawing>
          </w:r>
        </w:p>
      </w:tc>
      <w:tc>
        <w:tcPr>
          <w:tcW w:w="5492" w:type="dxa"/>
          <w:tcMar>
            <w:top w:w="57" w:type="dxa"/>
            <w:bottom w:w="57" w:type="dxa"/>
          </w:tcMar>
        </w:tcPr>
        <w:p w14:paraId="75A4B8D8" w14:textId="77777777" w:rsidR="00DC6FA2" w:rsidRDefault="00BE1170">
          <w:pPr>
            <w:pStyle w:val="Intestazione"/>
            <w:jc w:val="right"/>
          </w:pPr>
          <w:r w:rsidRPr="00BE1170">
            <w:rPr>
              <w:noProof/>
            </w:rPr>
            <w:drawing>
              <wp:inline distT="0" distB="0" distL="0" distR="0" wp14:anchorId="79E6FBB2" wp14:editId="2D52CDBE">
                <wp:extent cx="1184096" cy="756000"/>
                <wp:effectExtent l="19050" t="0" r="0" b="0"/>
                <wp:docPr id="2"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bl>
  <w:p w14:paraId="749AA614" w14:textId="77777777" w:rsidR="00DC6FA2" w:rsidRDefault="00DC6F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83" w:type="dxa"/>
      <w:tblInd w:w="-675" w:type="dxa"/>
      <w:tblLook w:val="00A0" w:firstRow="1" w:lastRow="0" w:firstColumn="1" w:lastColumn="0" w:noHBand="0" w:noVBand="0"/>
    </w:tblPr>
    <w:tblGrid>
      <w:gridCol w:w="5491"/>
      <w:gridCol w:w="5492"/>
    </w:tblGrid>
    <w:tr w:rsidR="00DC6FA2" w14:paraId="24E9BCC1" w14:textId="77777777" w:rsidTr="00A374A0">
      <w:tc>
        <w:tcPr>
          <w:tcW w:w="5491" w:type="dxa"/>
          <w:tcMar>
            <w:top w:w="57" w:type="dxa"/>
            <w:bottom w:w="57" w:type="dxa"/>
          </w:tcMar>
        </w:tcPr>
        <w:p w14:paraId="2A2CC777" w14:textId="77777777" w:rsidR="00DC6FA2" w:rsidRDefault="00DC6FA2">
          <w:pPr>
            <w:pStyle w:val="Intestazione"/>
          </w:pPr>
          <w:r>
            <w:rPr>
              <w:noProof/>
            </w:rPr>
            <w:drawing>
              <wp:inline distT="0" distB="0" distL="0" distR="0" wp14:anchorId="5CABCDCF" wp14:editId="46036B98">
                <wp:extent cx="1911068" cy="75600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11068" cy="756000"/>
                        </a:xfrm>
                        <a:prstGeom prst="rect">
                          <a:avLst/>
                        </a:prstGeom>
                        <a:noFill/>
                        <a:ln w="9525">
                          <a:noFill/>
                          <a:miter lim="800000"/>
                          <a:headEnd/>
                          <a:tailEnd/>
                        </a:ln>
                      </pic:spPr>
                    </pic:pic>
                  </a:graphicData>
                </a:graphic>
              </wp:inline>
            </w:drawing>
          </w:r>
        </w:p>
      </w:tc>
      <w:tc>
        <w:tcPr>
          <w:tcW w:w="5492" w:type="dxa"/>
          <w:tcMar>
            <w:top w:w="57" w:type="dxa"/>
            <w:bottom w:w="57" w:type="dxa"/>
          </w:tcMar>
        </w:tcPr>
        <w:p w14:paraId="12ECE3BE" w14:textId="77777777" w:rsidR="00DC6FA2" w:rsidRDefault="00DC6FA2">
          <w:pPr>
            <w:pStyle w:val="Intestazione"/>
            <w:jc w:val="right"/>
          </w:pPr>
          <w:r w:rsidRPr="00FA1452">
            <w:rPr>
              <w:noProof/>
            </w:rPr>
            <w:drawing>
              <wp:inline distT="0" distB="0" distL="0" distR="0" wp14:anchorId="0C43878E" wp14:editId="15B40431">
                <wp:extent cx="1184096" cy="756000"/>
                <wp:effectExtent l="19050" t="0" r="0" b="0"/>
                <wp:docPr id="9"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bl>
  <w:p w14:paraId="35FAEB97" w14:textId="77777777" w:rsidR="00DC6FA2" w:rsidRDefault="00DC6FA2" w:rsidP="00A374A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A0" w:firstRow="1" w:lastRow="0" w:firstColumn="1" w:lastColumn="0" w:noHBand="0" w:noVBand="0"/>
    </w:tblPr>
    <w:tblGrid>
      <w:gridCol w:w="4691"/>
      <w:gridCol w:w="4692"/>
    </w:tblGrid>
    <w:tr w:rsidR="00A21B53" w14:paraId="64449222" w14:textId="77777777" w:rsidTr="00A21B53">
      <w:tc>
        <w:tcPr>
          <w:tcW w:w="2500" w:type="pct"/>
          <w:tcMar>
            <w:top w:w="57" w:type="dxa"/>
            <w:bottom w:w="57" w:type="dxa"/>
          </w:tcMar>
        </w:tcPr>
        <w:p w14:paraId="42E0F4F1" w14:textId="77777777" w:rsidR="00A21B53" w:rsidRDefault="00A21B53">
          <w:pPr>
            <w:pStyle w:val="Intestazione"/>
          </w:pPr>
          <w:r w:rsidRPr="00BE1170">
            <w:rPr>
              <w:noProof/>
            </w:rPr>
            <w:drawing>
              <wp:inline distT="0" distB="0" distL="0" distR="0" wp14:anchorId="542A04D8" wp14:editId="6B08A988">
                <wp:extent cx="1923821" cy="756000"/>
                <wp:effectExtent l="19050" t="0" r="229" b="0"/>
                <wp:docPr id="16" name="Immagine 3" descr="LOGO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cstate="screen"/>
                        <a:srcRect/>
                        <a:stretch>
                          <a:fillRect/>
                        </a:stretch>
                      </pic:blipFill>
                      <pic:spPr bwMode="auto">
                        <a:xfrm>
                          <a:off x="0" y="0"/>
                          <a:ext cx="1923821" cy="756000"/>
                        </a:xfrm>
                        <a:prstGeom prst="rect">
                          <a:avLst/>
                        </a:prstGeom>
                        <a:noFill/>
                        <a:ln w="9525">
                          <a:noFill/>
                          <a:miter lim="800000"/>
                          <a:headEnd/>
                          <a:tailEnd/>
                        </a:ln>
                      </pic:spPr>
                    </pic:pic>
                  </a:graphicData>
                </a:graphic>
              </wp:inline>
            </w:drawing>
          </w:r>
        </w:p>
      </w:tc>
      <w:tc>
        <w:tcPr>
          <w:tcW w:w="2500" w:type="pct"/>
          <w:tcMar>
            <w:top w:w="57" w:type="dxa"/>
            <w:bottom w:w="57" w:type="dxa"/>
          </w:tcMar>
        </w:tcPr>
        <w:p w14:paraId="4B21A1AF" w14:textId="77777777" w:rsidR="00A21B53" w:rsidRDefault="00A21B53">
          <w:pPr>
            <w:pStyle w:val="Intestazione"/>
            <w:jc w:val="right"/>
          </w:pPr>
          <w:r w:rsidRPr="00BE1170">
            <w:rPr>
              <w:noProof/>
            </w:rPr>
            <w:drawing>
              <wp:inline distT="0" distB="0" distL="0" distR="0" wp14:anchorId="465CC928" wp14:editId="709DDC05">
                <wp:extent cx="1184096" cy="756000"/>
                <wp:effectExtent l="19050" t="0" r="0" b="0"/>
                <wp:docPr id="17"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bl>
  <w:p w14:paraId="35A72135" w14:textId="77777777" w:rsidR="00A21B53" w:rsidRDefault="00A21B53">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83" w:type="dxa"/>
      <w:tblInd w:w="-675" w:type="dxa"/>
      <w:tblLook w:val="00A0" w:firstRow="1" w:lastRow="0" w:firstColumn="1" w:lastColumn="0" w:noHBand="0" w:noVBand="0"/>
    </w:tblPr>
    <w:tblGrid>
      <w:gridCol w:w="5491"/>
      <w:gridCol w:w="5492"/>
    </w:tblGrid>
    <w:tr w:rsidR="00A21B53" w14:paraId="48B0FEF8" w14:textId="77777777" w:rsidTr="00A374A0">
      <w:tc>
        <w:tcPr>
          <w:tcW w:w="5491" w:type="dxa"/>
          <w:tcMar>
            <w:top w:w="57" w:type="dxa"/>
            <w:bottom w:w="57" w:type="dxa"/>
          </w:tcMar>
        </w:tcPr>
        <w:p w14:paraId="3025275F" w14:textId="77777777" w:rsidR="00A21B53" w:rsidRDefault="00A21B53">
          <w:pPr>
            <w:pStyle w:val="Intestazione"/>
          </w:pPr>
          <w:r>
            <w:rPr>
              <w:noProof/>
            </w:rPr>
            <w:drawing>
              <wp:inline distT="0" distB="0" distL="0" distR="0" wp14:anchorId="730E9982" wp14:editId="12240D6F">
                <wp:extent cx="1911068" cy="756000"/>
                <wp:effectExtent l="0" t="0" r="0" b="635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11068" cy="756000"/>
                        </a:xfrm>
                        <a:prstGeom prst="rect">
                          <a:avLst/>
                        </a:prstGeom>
                        <a:noFill/>
                        <a:ln w="9525">
                          <a:noFill/>
                          <a:miter lim="800000"/>
                          <a:headEnd/>
                          <a:tailEnd/>
                        </a:ln>
                      </pic:spPr>
                    </pic:pic>
                  </a:graphicData>
                </a:graphic>
              </wp:inline>
            </w:drawing>
          </w:r>
        </w:p>
      </w:tc>
      <w:tc>
        <w:tcPr>
          <w:tcW w:w="5492" w:type="dxa"/>
          <w:tcMar>
            <w:top w:w="57" w:type="dxa"/>
            <w:bottom w:w="57" w:type="dxa"/>
          </w:tcMar>
        </w:tcPr>
        <w:p w14:paraId="1C642375" w14:textId="77777777" w:rsidR="00A21B53" w:rsidRDefault="00A21B53">
          <w:pPr>
            <w:pStyle w:val="Intestazione"/>
            <w:jc w:val="right"/>
          </w:pPr>
          <w:r w:rsidRPr="00FA1452">
            <w:rPr>
              <w:noProof/>
            </w:rPr>
            <w:drawing>
              <wp:inline distT="0" distB="0" distL="0" distR="0" wp14:anchorId="0C2422E2" wp14:editId="615AFD7C">
                <wp:extent cx="1184096" cy="756000"/>
                <wp:effectExtent l="19050" t="0" r="0" b="0"/>
                <wp:docPr id="15"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bl>
  <w:p w14:paraId="4932442A" w14:textId="77777777" w:rsidR="00A21B53" w:rsidRDefault="00A21B53" w:rsidP="00A374A0">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83" w:type="dxa"/>
      <w:tblInd w:w="-675" w:type="dxa"/>
      <w:tblLook w:val="00A0" w:firstRow="1" w:lastRow="0" w:firstColumn="1" w:lastColumn="0" w:noHBand="0" w:noVBand="0"/>
    </w:tblPr>
    <w:tblGrid>
      <w:gridCol w:w="5491"/>
      <w:gridCol w:w="5492"/>
    </w:tblGrid>
    <w:tr w:rsidR="00A21B53" w14:paraId="3D210C68" w14:textId="77777777" w:rsidTr="00DC1290">
      <w:tc>
        <w:tcPr>
          <w:tcW w:w="5491" w:type="dxa"/>
          <w:tcMar>
            <w:top w:w="57" w:type="dxa"/>
            <w:bottom w:w="57" w:type="dxa"/>
          </w:tcMar>
        </w:tcPr>
        <w:p w14:paraId="180932F3" w14:textId="77777777" w:rsidR="00A21B53" w:rsidRDefault="00A21B53">
          <w:pPr>
            <w:pStyle w:val="Intestazione"/>
          </w:pPr>
          <w:r w:rsidRPr="00BE1170">
            <w:rPr>
              <w:noProof/>
            </w:rPr>
            <w:drawing>
              <wp:inline distT="0" distB="0" distL="0" distR="0" wp14:anchorId="7ABB5F86" wp14:editId="014CA3F3">
                <wp:extent cx="1923821" cy="756000"/>
                <wp:effectExtent l="19050" t="0" r="229" b="0"/>
                <wp:docPr id="10" name="Immagine 3" descr="LOGO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TG"/>
                        <pic:cNvPicPr>
                          <a:picLocks noChangeAspect="1" noChangeArrowheads="1"/>
                        </pic:cNvPicPr>
                      </pic:nvPicPr>
                      <pic:blipFill>
                        <a:blip r:embed="rId1" cstate="screen"/>
                        <a:srcRect/>
                        <a:stretch>
                          <a:fillRect/>
                        </a:stretch>
                      </pic:blipFill>
                      <pic:spPr bwMode="auto">
                        <a:xfrm>
                          <a:off x="0" y="0"/>
                          <a:ext cx="1923821" cy="756000"/>
                        </a:xfrm>
                        <a:prstGeom prst="rect">
                          <a:avLst/>
                        </a:prstGeom>
                        <a:noFill/>
                        <a:ln w="9525">
                          <a:noFill/>
                          <a:miter lim="800000"/>
                          <a:headEnd/>
                          <a:tailEnd/>
                        </a:ln>
                      </pic:spPr>
                    </pic:pic>
                  </a:graphicData>
                </a:graphic>
              </wp:inline>
            </w:drawing>
          </w:r>
        </w:p>
      </w:tc>
      <w:tc>
        <w:tcPr>
          <w:tcW w:w="5492" w:type="dxa"/>
          <w:tcMar>
            <w:top w:w="57" w:type="dxa"/>
            <w:bottom w:w="57" w:type="dxa"/>
          </w:tcMar>
        </w:tcPr>
        <w:p w14:paraId="33F445A8" w14:textId="77777777" w:rsidR="00A21B53" w:rsidRDefault="00A21B53">
          <w:pPr>
            <w:pStyle w:val="Intestazione"/>
            <w:jc w:val="right"/>
          </w:pPr>
          <w:r w:rsidRPr="00BE1170">
            <w:rPr>
              <w:noProof/>
            </w:rPr>
            <w:drawing>
              <wp:inline distT="0" distB="0" distL="0" distR="0" wp14:anchorId="743A55F3" wp14:editId="7D003FB7">
                <wp:extent cx="1184096" cy="756000"/>
                <wp:effectExtent l="19050" t="0" r="0" b="0"/>
                <wp:docPr id="11" name="Immagine 7" descr="LogoRepubblic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pubblica_.jpg"/>
                        <pic:cNvPicPr/>
                      </pic:nvPicPr>
                      <pic:blipFill>
                        <a:blip r:embed="rId2"/>
                        <a:stretch>
                          <a:fillRect/>
                        </a:stretch>
                      </pic:blipFill>
                      <pic:spPr>
                        <a:xfrm>
                          <a:off x="0" y="0"/>
                          <a:ext cx="1184096" cy="756000"/>
                        </a:xfrm>
                        <a:prstGeom prst="rect">
                          <a:avLst/>
                        </a:prstGeom>
                      </pic:spPr>
                    </pic:pic>
                  </a:graphicData>
                </a:graphic>
              </wp:inline>
            </w:drawing>
          </w:r>
        </w:p>
      </w:tc>
    </w:tr>
  </w:tbl>
  <w:p w14:paraId="37E5CB79" w14:textId="77777777" w:rsidR="00A21B53" w:rsidRDefault="00A21B5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63416E"/>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4E67760"/>
    <w:multiLevelType w:val="multilevel"/>
    <w:tmpl w:val="1788203C"/>
    <w:styleLink w:val="StileArticoli"/>
    <w:lvl w:ilvl="0">
      <w:start w:val="1"/>
      <w:numFmt w:val="decimal"/>
      <w:pStyle w:val="articoli"/>
      <w:suff w:val="space"/>
      <w:lvlText w:val="art. %1."/>
      <w:lvlJc w:val="left"/>
      <w:pPr>
        <w:ind w:left="1247" w:hanging="963"/>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otto-articolo"/>
      <w:suff w:val="space"/>
      <w:lvlText w:val="%1.%2."/>
      <w:lvlJc w:val="left"/>
      <w:pPr>
        <w:ind w:left="567" w:firstLine="0"/>
      </w:pPr>
      <w:rPr>
        <w:rFonts w:hint="default"/>
        <w:b/>
        <w:i w:val="0"/>
      </w:rPr>
    </w:lvl>
    <w:lvl w:ilvl="2">
      <w:start w:val="1"/>
      <w:numFmt w:val="lowerLetter"/>
      <w:pStyle w:val="sotto-sottoarticolo"/>
      <w:suff w:val="space"/>
      <w:lvlText w:val="%1.%2-%3"/>
      <w:lvlJc w:val="left"/>
      <w:pPr>
        <w:ind w:left="851" w:firstLine="0"/>
      </w:pPr>
      <w:rPr>
        <w:rFonts w:hint="default"/>
        <w:b/>
        <w:i w:val="0"/>
      </w:rPr>
    </w:lvl>
    <w:lvl w:ilvl="3">
      <w:start w:val="1"/>
      <w:numFmt w:val="bullet"/>
      <w:lvlText w:val=""/>
      <w:lvlJc w:val="left"/>
      <w:pPr>
        <w:tabs>
          <w:tab w:val="num" w:pos="1701"/>
        </w:tabs>
        <w:ind w:left="1701" w:hanging="283"/>
      </w:pPr>
      <w:rPr>
        <w:rFonts w:ascii="Symbol" w:hAnsi="Symbol" w:hint="default"/>
      </w:rPr>
    </w:lvl>
    <w:lvl w:ilvl="4">
      <w:start w:val="1"/>
      <w:numFmt w:val="lowerLetter"/>
      <w:lvlText w:val="%5."/>
      <w:lvlJc w:val="left"/>
      <w:pPr>
        <w:tabs>
          <w:tab w:val="num" w:pos="3600"/>
        </w:tabs>
        <w:ind w:left="2383" w:hanging="963"/>
      </w:pPr>
      <w:rPr>
        <w:rFonts w:hint="default"/>
      </w:rPr>
    </w:lvl>
    <w:lvl w:ilvl="5">
      <w:start w:val="1"/>
      <w:numFmt w:val="lowerRoman"/>
      <w:lvlText w:val="%6."/>
      <w:lvlJc w:val="right"/>
      <w:pPr>
        <w:tabs>
          <w:tab w:val="num" w:pos="4320"/>
        </w:tabs>
        <w:ind w:left="2667" w:hanging="963"/>
      </w:pPr>
      <w:rPr>
        <w:rFonts w:hint="default"/>
      </w:rPr>
    </w:lvl>
    <w:lvl w:ilvl="6">
      <w:start w:val="1"/>
      <w:numFmt w:val="decimal"/>
      <w:lvlText w:val="%7."/>
      <w:lvlJc w:val="left"/>
      <w:pPr>
        <w:tabs>
          <w:tab w:val="num" w:pos="5040"/>
        </w:tabs>
        <w:ind w:left="2951" w:hanging="963"/>
      </w:pPr>
      <w:rPr>
        <w:rFonts w:hint="default"/>
      </w:rPr>
    </w:lvl>
    <w:lvl w:ilvl="7">
      <w:start w:val="1"/>
      <w:numFmt w:val="lowerLetter"/>
      <w:lvlText w:val="%8."/>
      <w:lvlJc w:val="left"/>
      <w:pPr>
        <w:tabs>
          <w:tab w:val="num" w:pos="5760"/>
        </w:tabs>
        <w:ind w:left="3235" w:hanging="963"/>
      </w:pPr>
      <w:rPr>
        <w:rFonts w:hint="default"/>
      </w:rPr>
    </w:lvl>
    <w:lvl w:ilvl="8">
      <w:start w:val="1"/>
      <w:numFmt w:val="lowerRoman"/>
      <w:lvlText w:val="%9."/>
      <w:lvlJc w:val="right"/>
      <w:pPr>
        <w:tabs>
          <w:tab w:val="num" w:pos="6480"/>
        </w:tabs>
        <w:ind w:left="3519" w:hanging="963"/>
      </w:pPr>
      <w:rPr>
        <w:rFonts w:hint="default"/>
      </w:rPr>
    </w:lvl>
  </w:abstractNum>
  <w:abstractNum w:abstractNumId="3" w15:restartNumberingAfterBreak="0">
    <w:nsid w:val="323D7F8A"/>
    <w:multiLevelType w:val="hybridMultilevel"/>
    <w:tmpl w:val="4A7E1720"/>
    <w:lvl w:ilvl="0" w:tplc="4874EAF6">
      <w:start w:val="1"/>
      <w:numFmt w:val="bullet"/>
      <w:pStyle w:val="elencoPdG"/>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6C6D02"/>
    <w:multiLevelType w:val="hybridMultilevel"/>
    <w:tmpl w:val="8BEECC5C"/>
    <w:lvl w:ilvl="0" w:tplc="0FE2C5F4">
      <w:start w:val="1"/>
      <w:numFmt w:val="upperLetter"/>
      <w:lvlText w:val="MODULO %1)"/>
      <w:lvlJc w:val="left"/>
      <w:pPr>
        <w:ind w:left="720" w:hanging="360"/>
      </w:pPr>
      <w:rPr>
        <w:rFonts w:hint="default"/>
        <w:b/>
        <w:i w:val="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206CCD"/>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5DD906A3"/>
    <w:multiLevelType w:val="multilevel"/>
    <w:tmpl w:val="D50CB830"/>
    <w:lvl w:ilvl="0">
      <w:start w:val="1"/>
      <w:numFmt w:val="upperLetter"/>
      <w:lvlText w:val="%1)"/>
      <w:lvlJc w:val="left"/>
      <w:pPr>
        <w:ind w:left="454" w:hanging="454"/>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74" w:hanging="39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2"/>
  </w:num>
  <w:num w:numId="3">
    <w:abstractNumId w:val="2"/>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24"/>
        </w:rPr>
      </w:lvl>
    </w:lvlOverride>
  </w:num>
  <w:num w:numId="5">
    <w:abstractNumId w:val="1"/>
  </w:num>
  <w:num w:numId="6">
    <w:abstractNumId w:val="5"/>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it-IT" w:vendorID="3" w:dllVersion="517" w:checkStyle="1"/>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283"/>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53"/>
    <w:rsid w:val="000075FD"/>
    <w:rsid w:val="000230A6"/>
    <w:rsid w:val="0003660C"/>
    <w:rsid w:val="00037859"/>
    <w:rsid w:val="00037A7C"/>
    <w:rsid w:val="000521E1"/>
    <w:rsid w:val="00056015"/>
    <w:rsid w:val="00064E34"/>
    <w:rsid w:val="00072CBB"/>
    <w:rsid w:val="000B7C55"/>
    <w:rsid w:val="000C552B"/>
    <w:rsid w:val="000D04F4"/>
    <w:rsid w:val="000D1705"/>
    <w:rsid w:val="000F1A29"/>
    <w:rsid w:val="000F3922"/>
    <w:rsid w:val="00111ADF"/>
    <w:rsid w:val="00115141"/>
    <w:rsid w:val="00124621"/>
    <w:rsid w:val="00150D14"/>
    <w:rsid w:val="0015764D"/>
    <w:rsid w:val="0017421D"/>
    <w:rsid w:val="0019065A"/>
    <w:rsid w:val="001A04FC"/>
    <w:rsid w:val="001B1D61"/>
    <w:rsid w:val="001C033C"/>
    <w:rsid w:val="001C59FC"/>
    <w:rsid w:val="001D7B3F"/>
    <w:rsid w:val="001E2774"/>
    <w:rsid w:val="001F6EC2"/>
    <w:rsid w:val="00220F5C"/>
    <w:rsid w:val="00223486"/>
    <w:rsid w:val="00224774"/>
    <w:rsid w:val="00227779"/>
    <w:rsid w:val="00240A50"/>
    <w:rsid w:val="002652FC"/>
    <w:rsid w:val="00266856"/>
    <w:rsid w:val="00271128"/>
    <w:rsid w:val="00271BDD"/>
    <w:rsid w:val="00271E27"/>
    <w:rsid w:val="0027385A"/>
    <w:rsid w:val="002A6B74"/>
    <w:rsid w:val="002B5020"/>
    <w:rsid w:val="002D1087"/>
    <w:rsid w:val="002E3075"/>
    <w:rsid w:val="002E755A"/>
    <w:rsid w:val="003008DB"/>
    <w:rsid w:val="0031074C"/>
    <w:rsid w:val="0033266D"/>
    <w:rsid w:val="00344DA9"/>
    <w:rsid w:val="003657FE"/>
    <w:rsid w:val="003A6A7C"/>
    <w:rsid w:val="003B1AF3"/>
    <w:rsid w:val="003C09AA"/>
    <w:rsid w:val="003E220F"/>
    <w:rsid w:val="003E7F04"/>
    <w:rsid w:val="003F5D86"/>
    <w:rsid w:val="00401531"/>
    <w:rsid w:val="004315D7"/>
    <w:rsid w:val="00437593"/>
    <w:rsid w:val="00442725"/>
    <w:rsid w:val="00462F1F"/>
    <w:rsid w:val="004631BB"/>
    <w:rsid w:val="004646DE"/>
    <w:rsid w:val="004B71ED"/>
    <w:rsid w:val="004E1AF2"/>
    <w:rsid w:val="0050274F"/>
    <w:rsid w:val="005226FE"/>
    <w:rsid w:val="0052798D"/>
    <w:rsid w:val="0053734C"/>
    <w:rsid w:val="00543136"/>
    <w:rsid w:val="0054685C"/>
    <w:rsid w:val="0055225D"/>
    <w:rsid w:val="00570B76"/>
    <w:rsid w:val="005816C4"/>
    <w:rsid w:val="005964EE"/>
    <w:rsid w:val="00597B80"/>
    <w:rsid w:val="005A0422"/>
    <w:rsid w:val="005C4407"/>
    <w:rsid w:val="005E55D0"/>
    <w:rsid w:val="005F1AA4"/>
    <w:rsid w:val="00607EB0"/>
    <w:rsid w:val="00622381"/>
    <w:rsid w:val="00625CD6"/>
    <w:rsid w:val="0064349E"/>
    <w:rsid w:val="00657854"/>
    <w:rsid w:val="00675F56"/>
    <w:rsid w:val="00676FCB"/>
    <w:rsid w:val="00677AF7"/>
    <w:rsid w:val="006816AE"/>
    <w:rsid w:val="00682F7E"/>
    <w:rsid w:val="00683A1C"/>
    <w:rsid w:val="006A2410"/>
    <w:rsid w:val="006C2324"/>
    <w:rsid w:val="006F1AE6"/>
    <w:rsid w:val="006F2303"/>
    <w:rsid w:val="006F3B78"/>
    <w:rsid w:val="006F5059"/>
    <w:rsid w:val="007019D6"/>
    <w:rsid w:val="007019DA"/>
    <w:rsid w:val="00713FA3"/>
    <w:rsid w:val="007241AC"/>
    <w:rsid w:val="00736423"/>
    <w:rsid w:val="007411C2"/>
    <w:rsid w:val="00770EC4"/>
    <w:rsid w:val="00785305"/>
    <w:rsid w:val="00786FB8"/>
    <w:rsid w:val="00793A0C"/>
    <w:rsid w:val="007974B1"/>
    <w:rsid w:val="007A6DE0"/>
    <w:rsid w:val="007C5CA3"/>
    <w:rsid w:val="007F040F"/>
    <w:rsid w:val="007F1346"/>
    <w:rsid w:val="007F6B5A"/>
    <w:rsid w:val="00807CA2"/>
    <w:rsid w:val="00820AF4"/>
    <w:rsid w:val="00823852"/>
    <w:rsid w:val="008457D5"/>
    <w:rsid w:val="00845CFB"/>
    <w:rsid w:val="00861C79"/>
    <w:rsid w:val="0086300E"/>
    <w:rsid w:val="00894A68"/>
    <w:rsid w:val="008B4D67"/>
    <w:rsid w:val="008B7412"/>
    <w:rsid w:val="008C17EC"/>
    <w:rsid w:val="008E2868"/>
    <w:rsid w:val="008E59BA"/>
    <w:rsid w:val="00903421"/>
    <w:rsid w:val="00906EC1"/>
    <w:rsid w:val="0091444A"/>
    <w:rsid w:val="00930B1D"/>
    <w:rsid w:val="0095089C"/>
    <w:rsid w:val="00957091"/>
    <w:rsid w:val="00957B4B"/>
    <w:rsid w:val="009627EF"/>
    <w:rsid w:val="00966660"/>
    <w:rsid w:val="00966D27"/>
    <w:rsid w:val="009B23D2"/>
    <w:rsid w:val="009B34FB"/>
    <w:rsid w:val="009C54CD"/>
    <w:rsid w:val="009E6261"/>
    <w:rsid w:val="009F06D4"/>
    <w:rsid w:val="009F7ECF"/>
    <w:rsid w:val="00A13AB3"/>
    <w:rsid w:val="00A15110"/>
    <w:rsid w:val="00A21B53"/>
    <w:rsid w:val="00A21C4B"/>
    <w:rsid w:val="00A2325A"/>
    <w:rsid w:val="00A257AF"/>
    <w:rsid w:val="00A374A0"/>
    <w:rsid w:val="00A61402"/>
    <w:rsid w:val="00A67244"/>
    <w:rsid w:val="00A72549"/>
    <w:rsid w:val="00A81089"/>
    <w:rsid w:val="00A90D32"/>
    <w:rsid w:val="00AA495A"/>
    <w:rsid w:val="00AC240F"/>
    <w:rsid w:val="00AC78A0"/>
    <w:rsid w:val="00AE5551"/>
    <w:rsid w:val="00AF11D6"/>
    <w:rsid w:val="00AF2C5F"/>
    <w:rsid w:val="00B06F74"/>
    <w:rsid w:val="00B10B32"/>
    <w:rsid w:val="00B61F14"/>
    <w:rsid w:val="00B64E32"/>
    <w:rsid w:val="00B76330"/>
    <w:rsid w:val="00B82591"/>
    <w:rsid w:val="00B827AC"/>
    <w:rsid w:val="00B95361"/>
    <w:rsid w:val="00BB526D"/>
    <w:rsid w:val="00BC57EF"/>
    <w:rsid w:val="00BD0144"/>
    <w:rsid w:val="00BD369B"/>
    <w:rsid w:val="00BE1170"/>
    <w:rsid w:val="00BF2B57"/>
    <w:rsid w:val="00BF345F"/>
    <w:rsid w:val="00BF3D66"/>
    <w:rsid w:val="00C02B57"/>
    <w:rsid w:val="00C20C56"/>
    <w:rsid w:val="00C26CBC"/>
    <w:rsid w:val="00C332B1"/>
    <w:rsid w:val="00C345C2"/>
    <w:rsid w:val="00C522C8"/>
    <w:rsid w:val="00C81319"/>
    <w:rsid w:val="00C90BE1"/>
    <w:rsid w:val="00CA2212"/>
    <w:rsid w:val="00CD3FE4"/>
    <w:rsid w:val="00CD48BA"/>
    <w:rsid w:val="00CD74EE"/>
    <w:rsid w:val="00D16F53"/>
    <w:rsid w:val="00D224EC"/>
    <w:rsid w:val="00D32B16"/>
    <w:rsid w:val="00D337DB"/>
    <w:rsid w:val="00D421DB"/>
    <w:rsid w:val="00D555A3"/>
    <w:rsid w:val="00D57646"/>
    <w:rsid w:val="00D7793E"/>
    <w:rsid w:val="00D815FF"/>
    <w:rsid w:val="00D83D15"/>
    <w:rsid w:val="00DA12C2"/>
    <w:rsid w:val="00DC1290"/>
    <w:rsid w:val="00DC3921"/>
    <w:rsid w:val="00DC6FA2"/>
    <w:rsid w:val="00DD2B60"/>
    <w:rsid w:val="00DF224B"/>
    <w:rsid w:val="00DF2E73"/>
    <w:rsid w:val="00DF6C70"/>
    <w:rsid w:val="00E06211"/>
    <w:rsid w:val="00E1792F"/>
    <w:rsid w:val="00E30A1F"/>
    <w:rsid w:val="00E32F4C"/>
    <w:rsid w:val="00E357B8"/>
    <w:rsid w:val="00E4679B"/>
    <w:rsid w:val="00E52FBD"/>
    <w:rsid w:val="00E6325A"/>
    <w:rsid w:val="00E73D50"/>
    <w:rsid w:val="00E752D8"/>
    <w:rsid w:val="00EA2631"/>
    <w:rsid w:val="00EC23F9"/>
    <w:rsid w:val="00ED3E4C"/>
    <w:rsid w:val="00EE5069"/>
    <w:rsid w:val="00EE7EAA"/>
    <w:rsid w:val="00F13E44"/>
    <w:rsid w:val="00F15898"/>
    <w:rsid w:val="00F17AD1"/>
    <w:rsid w:val="00F24A71"/>
    <w:rsid w:val="00F27A7A"/>
    <w:rsid w:val="00F4771C"/>
    <w:rsid w:val="00F60D83"/>
    <w:rsid w:val="00F64498"/>
    <w:rsid w:val="00FA1452"/>
    <w:rsid w:val="00FB7F10"/>
    <w:rsid w:val="00FC0870"/>
    <w:rsid w:val="00FC55B8"/>
    <w:rsid w:val="00FD4C13"/>
    <w:rsid w:val="00FF257C"/>
    <w:rsid w:val="00FF38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010097"/>
  <w15:docId w15:val="{B975CCCB-C57A-4132-90C6-048A9D86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0C56"/>
    <w:rPr>
      <w:rFonts w:ascii="Calibri Light" w:hAnsi="Calibri Light"/>
    </w:rPr>
  </w:style>
  <w:style w:type="paragraph" w:styleId="Titolo1">
    <w:name w:val="heading 1"/>
    <w:basedOn w:val="Normale"/>
    <w:next w:val="Normale"/>
    <w:link w:val="Titolo1Carattere"/>
    <w:qFormat/>
    <w:rsid w:val="00C20C56"/>
    <w:pPr>
      <w:keepNext/>
      <w:jc w:val="both"/>
      <w:outlineLvl w:val="0"/>
    </w:pPr>
    <w:rPr>
      <w:rFonts w:asciiTheme="minorHAnsi" w:hAnsiTheme="minorHAnsi"/>
      <w:b/>
      <w:bCs/>
      <w:color w:val="245794"/>
      <w:sz w:val="28"/>
    </w:rPr>
  </w:style>
  <w:style w:type="paragraph" w:styleId="Titolo2">
    <w:name w:val="heading 2"/>
    <w:basedOn w:val="Normale"/>
    <w:next w:val="Corpotesto"/>
    <w:qFormat/>
    <w:rsid w:val="00C20C56"/>
    <w:pPr>
      <w:keepNext/>
      <w:spacing w:before="240" w:after="60"/>
      <w:outlineLvl w:val="1"/>
    </w:pPr>
    <w:rPr>
      <w:rFonts w:cs="Arial"/>
      <w:b/>
      <w:bCs/>
      <w:i/>
      <w:iCs/>
      <w:color w:val="245794"/>
      <w:sz w:val="26"/>
      <w:szCs w:val="26"/>
    </w:rPr>
  </w:style>
  <w:style w:type="paragraph" w:styleId="Titolo3">
    <w:name w:val="heading 3"/>
    <w:basedOn w:val="Normale"/>
    <w:next w:val="Corpotesto"/>
    <w:qFormat/>
    <w:rsid w:val="00C20C56"/>
    <w:pPr>
      <w:keepNext/>
      <w:spacing w:before="240" w:after="60"/>
      <w:outlineLvl w:val="2"/>
    </w:pPr>
    <w:rPr>
      <w:rFonts w:cs="Arial"/>
      <w:b/>
      <w:bCs/>
      <w:color w:val="245794"/>
      <w:sz w:val="24"/>
      <w:szCs w:val="26"/>
    </w:rPr>
  </w:style>
  <w:style w:type="paragraph" w:styleId="Titolo4">
    <w:name w:val="heading 4"/>
    <w:basedOn w:val="Normale"/>
    <w:next w:val="Normale"/>
    <w:qFormat/>
    <w:rsid w:val="00C20C56"/>
    <w:pPr>
      <w:keepNext/>
      <w:outlineLvl w:val="3"/>
    </w:pPr>
    <w:rPr>
      <w:b/>
      <w:bCs/>
      <w:smallCaps/>
      <w:color w:val="245794"/>
      <w:sz w:val="22"/>
    </w:rPr>
  </w:style>
  <w:style w:type="paragraph" w:styleId="Titolo5">
    <w:name w:val="heading 5"/>
    <w:basedOn w:val="Normale"/>
    <w:next w:val="Normale"/>
    <w:link w:val="Titolo5Carattere"/>
    <w:uiPriority w:val="9"/>
    <w:unhideWhenUsed/>
    <w:qFormat/>
    <w:rsid w:val="00FB7F10"/>
    <w:pPr>
      <w:spacing w:before="240" w:after="60"/>
      <w:outlineLvl w:val="4"/>
    </w:pPr>
    <w:rPr>
      <w:rFonts w:asciiTheme="minorHAnsi" w:eastAsiaTheme="minorEastAsia" w:hAnsiTheme="minorHAnsi" w:cs="Tahoma"/>
      <w:b/>
      <w:bCs/>
      <w:i/>
      <w:iCs/>
      <w:sz w:val="26"/>
      <w:szCs w:val="26"/>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7019D6"/>
    <w:pPr>
      <w:tabs>
        <w:tab w:val="center" w:pos="4819"/>
        <w:tab w:val="right" w:pos="9638"/>
      </w:tabs>
    </w:pPr>
  </w:style>
  <w:style w:type="paragraph" w:styleId="Pidipagina">
    <w:name w:val="footer"/>
    <w:basedOn w:val="Normale"/>
    <w:semiHidden/>
    <w:rsid w:val="009B23D2"/>
    <w:pPr>
      <w:tabs>
        <w:tab w:val="center" w:pos="4819"/>
        <w:tab w:val="right" w:pos="9638"/>
      </w:tabs>
      <w:jc w:val="right"/>
    </w:pPr>
    <w:rPr>
      <w:i/>
      <w:szCs w:val="12"/>
    </w:rPr>
  </w:style>
  <w:style w:type="paragraph" w:styleId="Indirizzodestinatario">
    <w:name w:val="envelope address"/>
    <w:basedOn w:val="Normale"/>
    <w:semiHidden/>
    <w:rsid w:val="00A2325A"/>
    <w:pPr>
      <w:tabs>
        <w:tab w:val="left" w:pos="5220"/>
      </w:tabs>
      <w:spacing w:before="600"/>
      <w:ind w:left="5217" w:hanging="1259"/>
      <w:contextualSpacing/>
    </w:pPr>
    <w:rPr>
      <w:rFonts w:cs="Arial"/>
      <w:b/>
      <w:color w:val="000000" w:themeColor="text1"/>
      <w:w w:val="105"/>
      <w:sz w:val="24"/>
      <w:szCs w:val="24"/>
    </w:rPr>
  </w:style>
  <w:style w:type="character" w:styleId="Collegamentoipertestuale">
    <w:name w:val="Hyperlink"/>
    <w:basedOn w:val="Carpredefinitoparagrafo"/>
    <w:rsid w:val="007019D6"/>
    <w:rPr>
      <w:color w:val="0000FF"/>
      <w:u w:val="single"/>
    </w:rPr>
  </w:style>
  <w:style w:type="paragraph" w:styleId="Testofumetto">
    <w:name w:val="Balloon Text"/>
    <w:basedOn w:val="Normale"/>
    <w:semiHidden/>
    <w:rsid w:val="007019D6"/>
    <w:rPr>
      <w:rFonts w:ascii="Tahoma" w:hAnsi="Tahoma" w:cs="Tahoma"/>
      <w:sz w:val="16"/>
      <w:szCs w:val="16"/>
    </w:rPr>
  </w:style>
  <w:style w:type="paragraph" w:styleId="Corpotesto">
    <w:name w:val="Body Text"/>
    <w:basedOn w:val="Corpodeltesto2"/>
    <w:link w:val="CorpotestoCarattere"/>
    <w:semiHidden/>
    <w:rsid w:val="00DA12C2"/>
    <w:pPr>
      <w:spacing w:before="120" w:after="0"/>
    </w:pPr>
    <w:rPr>
      <w:rFonts w:cs="Tahoma"/>
      <w:color w:val="000000" w:themeColor="text1"/>
      <w:szCs w:val="18"/>
    </w:rPr>
  </w:style>
  <w:style w:type="paragraph" w:styleId="Rientrocorpodeltesto">
    <w:name w:val="Body Text Indent"/>
    <w:basedOn w:val="Normale"/>
    <w:link w:val="RientrocorpodeltestoCarattere"/>
    <w:semiHidden/>
    <w:rsid w:val="007019D6"/>
    <w:pPr>
      <w:spacing w:after="120"/>
      <w:ind w:left="283"/>
    </w:pPr>
  </w:style>
  <w:style w:type="paragraph" w:customStyle="1" w:styleId="CorpodelTestoalt">
    <w:name w:val="Corpo del Testo alt."/>
    <w:basedOn w:val="Corpodeltesto2"/>
    <w:rsid w:val="007019D6"/>
    <w:pPr>
      <w:spacing w:before="120" w:after="0" w:line="360" w:lineRule="auto"/>
    </w:pPr>
    <w:rPr>
      <w:rFonts w:ascii="Courier New" w:hAnsi="Courier New" w:cs="Courier New"/>
      <w:szCs w:val="24"/>
    </w:rPr>
  </w:style>
  <w:style w:type="paragraph" w:styleId="Corpodeltesto2">
    <w:name w:val="Body Text 2"/>
    <w:basedOn w:val="Normale"/>
    <w:link w:val="Corpodeltesto2Carattere"/>
    <w:semiHidden/>
    <w:rsid w:val="007019D6"/>
    <w:pPr>
      <w:spacing w:after="120"/>
      <w:jc w:val="both"/>
    </w:pPr>
  </w:style>
  <w:style w:type="paragraph" w:customStyle="1" w:styleId="oggetto">
    <w:name w:val="oggetto"/>
    <w:basedOn w:val="Indirizzodestinatario"/>
    <w:next w:val="Corpotesto"/>
    <w:rsid w:val="00A2325A"/>
    <w:pPr>
      <w:tabs>
        <w:tab w:val="left" w:pos="1077"/>
      </w:tabs>
      <w:spacing w:before="360" w:after="240"/>
      <w:ind w:left="851" w:hanging="851"/>
    </w:pPr>
  </w:style>
  <w:style w:type="paragraph" w:customStyle="1" w:styleId="Titolocapitolo">
    <w:name w:val="Titolo capitolo"/>
    <w:basedOn w:val="Titolo"/>
    <w:rsid w:val="007019D6"/>
    <w:pPr>
      <w:keepNext/>
      <w:keepLines/>
      <w:spacing w:before="140" w:after="0"/>
      <w:outlineLvl w:val="9"/>
    </w:pPr>
    <w:rPr>
      <w:rFonts w:ascii="Tahoma" w:hAnsi="Tahoma" w:cs="Times New Roman"/>
      <w:bCs w:val="0"/>
      <w:smallCaps/>
      <w:spacing w:val="60"/>
      <w:kern w:val="20"/>
      <w:sz w:val="28"/>
      <w:szCs w:val="20"/>
    </w:rPr>
  </w:style>
  <w:style w:type="paragraph" w:styleId="Titolo">
    <w:name w:val="Title"/>
    <w:basedOn w:val="Normale"/>
    <w:link w:val="TitoloCarattere"/>
    <w:qFormat/>
    <w:rsid w:val="00C20C56"/>
    <w:pPr>
      <w:spacing w:before="240" w:after="60"/>
      <w:jc w:val="center"/>
      <w:outlineLvl w:val="0"/>
    </w:pPr>
    <w:rPr>
      <w:rFonts w:asciiTheme="minorHAnsi" w:hAnsiTheme="minorHAnsi" w:cs="Arial"/>
      <w:b/>
      <w:bCs/>
      <w:i/>
      <w:color w:val="245794"/>
      <w:kern w:val="28"/>
      <w:sz w:val="36"/>
      <w:szCs w:val="32"/>
    </w:rPr>
  </w:style>
  <w:style w:type="paragraph" w:customStyle="1" w:styleId="firma">
    <w:name w:val="firma"/>
    <w:basedOn w:val="Corpotesto"/>
    <w:rsid w:val="007019D6"/>
    <w:pPr>
      <w:tabs>
        <w:tab w:val="center" w:pos="6237"/>
      </w:tabs>
    </w:pPr>
    <w:rPr>
      <w:i/>
    </w:rPr>
  </w:style>
  <w:style w:type="paragraph" w:customStyle="1" w:styleId="articoli">
    <w:name w:val="articoli"/>
    <w:basedOn w:val="Corpotesto"/>
    <w:next w:val="Corpotesto"/>
    <w:qFormat/>
    <w:rsid w:val="00DA12C2"/>
    <w:pPr>
      <w:keepNext/>
      <w:numPr>
        <w:numId w:val="3"/>
      </w:numPr>
      <w:spacing w:before="240"/>
    </w:pPr>
    <w:rPr>
      <w:b/>
      <w:sz w:val="22"/>
    </w:rPr>
  </w:style>
  <w:style w:type="paragraph" w:customStyle="1" w:styleId="capitoletto">
    <w:name w:val="capitoletto"/>
    <w:basedOn w:val="Testofumetto"/>
    <w:rsid w:val="007019D6"/>
    <w:pPr>
      <w:spacing w:before="120" w:after="20"/>
      <w:ind w:left="1134" w:right="1134"/>
      <w:jc w:val="both"/>
    </w:pPr>
    <w:rPr>
      <w:b/>
    </w:rPr>
  </w:style>
  <w:style w:type="character" w:styleId="Enfasigrassetto">
    <w:name w:val="Strong"/>
    <w:basedOn w:val="Carpredefinitoparagrafo"/>
    <w:qFormat/>
    <w:rsid w:val="007019D6"/>
    <w:rPr>
      <w:b/>
      <w:bCs/>
    </w:rPr>
  </w:style>
  <w:style w:type="paragraph" w:customStyle="1" w:styleId="elencoPdG">
    <w:name w:val="elenco PdG"/>
    <w:basedOn w:val="Normale"/>
    <w:rsid w:val="007019D6"/>
    <w:pPr>
      <w:numPr>
        <w:numId w:val="1"/>
      </w:numPr>
    </w:pPr>
  </w:style>
  <w:style w:type="paragraph" w:styleId="Corpodeltesto3">
    <w:name w:val="Body Text 3"/>
    <w:basedOn w:val="Normale"/>
    <w:semiHidden/>
    <w:rsid w:val="007019D6"/>
    <w:pPr>
      <w:spacing w:line="360" w:lineRule="auto"/>
    </w:pPr>
    <w:rPr>
      <w:rFonts w:ascii="Tahoma" w:hAnsi="Tahoma" w:cs="Tahoma"/>
      <w:sz w:val="18"/>
      <w:szCs w:val="18"/>
    </w:rPr>
  </w:style>
  <w:style w:type="character" w:customStyle="1" w:styleId="corpo">
    <w:name w:val="corpo"/>
    <w:basedOn w:val="Carpredefinitoparagrafo"/>
    <w:rsid w:val="00FB7F10"/>
    <w:rPr>
      <w:rFonts w:ascii="Times New Roman" w:hAnsi="Times New Roman"/>
      <w:sz w:val="24"/>
    </w:rPr>
  </w:style>
  <w:style w:type="paragraph" w:styleId="Didascalia">
    <w:name w:val="caption"/>
    <w:basedOn w:val="Normale"/>
    <w:next w:val="Normale"/>
    <w:qFormat/>
    <w:rsid w:val="00657854"/>
    <w:pPr>
      <w:spacing w:before="120" w:after="240"/>
      <w:jc w:val="center"/>
    </w:pPr>
    <w:rPr>
      <w:rFonts w:ascii="Calibri" w:hAnsi="Calibri"/>
      <w:b/>
      <w:bCs/>
      <w:smallCaps/>
      <w:color w:val="003366"/>
      <w:sz w:val="16"/>
    </w:rPr>
  </w:style>
  <w:style w:type="character" w:styleId="Collegamentovisitato">
    <w:name w:val="FollowedHyperlink"/>
    <w:basedOn w:val="Carpredefinitoparagrafo"/>
    <w:semiHidden/>
    <w:rsid w:val="007019D6"/>
    <w:rPr>
      <w:color w:val="800080"/>
      <w:u w:val="single"/>
    </w:rPr>
  </w:style>
  <w:style w:type="character" w:customStyle="1" w:styleId="Titolo5Carattere">
    <w:name w:val="Titolo 5 Carattere"/>
    <w:basedOn w:val="Carpredefinitoparagrafo"/>
    <w:link w:val="Titolo5"/>
    <w:uiPriority w:val="9"/>
    <w:rsid w:val="00FB7F10"/>
    <w:rPr>
      <w:rFonts w:asciiTheme="minorHAnsi" w:eastAsiaTheme="minorEastAsia" w:hAnsiTheme="minorHAnsi" w:cs="Tahoma"/>
      <w:b/>
      <w:bCs/>
      <w:i/>
      <w:iCs/>
      <w:sz w:val="26"/>
      <w:szCs w:val="26"/>
      <w:lang w:val="en-US" w:eastAsia="en-US" w:bidi="en-US"/>
    </w:rPr>
  </w:style>
  <w:style w:type="paragraph" w:customStyle="1" w:styleId="StileCorpodeltestoPrima0ptInterlinea15righe">
    <w:name w:val="Stile Corpo del testo + Prima:  0 pt Interlinea 15 righe"/>
    <w:basedOn w:val="Corpotesto"/>
    <w:rsid w:val="00FB7F10"/>
    <w:pPr>
      <w:spacing w:before="30"/>
    </w:pPr>
    <w:rPr>
      <w:rFonts w:cs="Times New Roman"/>
      <w:szCs w:val="20"/>
    </w:rPr>
  </w:style>
  <w:style w:type="table" w:styleId="Sfondochiaro-Colore3">
    <w:name w:val="Light Shading Accent 3"/>
    <w:basedOn w:val="Tabellanormale"/>
    <w:uiPriority w:val="60"/>
    <w:rsid w:val="00906EC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fondochiaro1">
    <w:name w:val="Sfondo chiaro1"/>
    <w:basedOn w:val="Tabellanormale"/>
    <w:uiPriority w:val="60"/>
    <w:rsid w:val="00906E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Elencomedio1-Colore3">
    <w:name w:val="Medium List 1 Accent 3"/>
    <w:basedOn w:val="Tabellanormale"/>
    <w:uiPriority w:val="65"/>
    <w:rsid w:val="00906EC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customStyle="1" w:styleId="determina">
    <w:name w:val="determina"/>
    <w:basedOn w:val="Normale"/>
    <w:rsid w:val="00344DA9"/>
    <w:pPr>
      <w:spacing w:before="240" w:after="240"/>
      <w:contextualSpacing/>
      <w:jc w:val="center"/>
    </w:pPr>
    <w:rPr>
      <w:b/>
      <w:bCs/>
      <w:caps/>
      <w:color w:val="000000" w:themeColor="text1"/>
      <w:spacing w:val="40"/>
      <w:sz w:val="22"/>
    </w:rPr>
  </w:style>
  <w:style w:type="table" w:styleId="Grigliatabella">
    <w:name w:val="Table Grid"/>
    <w:basedOn w:val="Tabellanormale"/>
    <w:uiPriority w:val="59"/>
    <w:rsid w:val="000378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odeltesto2Carattere">
    <w:name w:val="Corpo del testo 2 Carattere"/>
    <w:basedOn w:val="Carpredefinitoparagrafo"/>
    <w:link w:val="Corpodeltesto2"/>
    <w:semiHidden/>
    <w:rsid w:val="00F27A7A"/>
  </w:style>
  <w:style w:type="character" w:customStyle="1" w:styleId="CorpotestoCarattere">
    <w:name w:val="Corpo testo Carattere"/>
    <w:basedOn w:val="Corpodeltesto2Carattere"/>
    <w:link w:val="Corpotesto"/>
    <w:semiHidden/>
    <w:rsid w:val="00DA12C2"/>
    <w:rPr>
      <w:rFonts w:ascii="Calibri Light" w:hAnsi="Calibri Light" w:cs="Tahoma"/>
      <w:color w:val="000000" w:themeColor="text1"/>
      <w:szCs w:val="18"/>
    </w:rPr>
  </w:style>
  <w:style w:type="character" w:customStyle="1" w:styleId="RientrocorpodeltestoCarattere">
    <w:name w:val="Rientro corpo del testo Carattere"/>
    <w:basedOn w:val="Carpredefinitoparagrafo"/>
    <w:link w:val="Rientrocorpodeltesto"/>
    <w:semiHidden/>
    <w:rsid w:val="00F27A7A"/>
  </w:style>
  <w:style w:type="table" w:customStyle="1" w:styleId="Elencochiaro-Colore11">
    <w:name w:val="Elenco chiaro - Colore 11"/>
    <w:basedOn w:val="Tabellanormale"/>
    <w:uiPriority w:val="61"/>
    <w:rsid w:val="000378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fondomedio2-Colore11">
    <w:name w:val="Sfondo medio 2 - Colore 11"/>
    <w:basedOn w:val="Tabellanormale"/>
    <w:uiPriority w:val="64"/>
    <w:rsid w:val="006F1A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itolosommario">
    <w:name w:val="TOC Heading"/>
    <w:basedOn w:val="Titolo1"/>
    <w:next w:val="Normale"/>
    <w:uiPriority w:val="39"/>
    <w:semiHidden/>
    <w:unhideWhenUsed/>
    <w:qFormat/>
    <w:rsid w:val="00F64498"/>
    <w:pPr>
      <w:keepLines/>
      <w:spacing w:before="480" w:line="276" w:lineRule="auto"/>
      <w:jc w:val="left"/>
      <w:outlineLvl w:val="9"/>
    </w:pPr>
    <w:rPr>
      <w:rFonts w:asciiTheme="majorHAnsi" w:eastAsiaTheme="majorEastAsia" w:hAnsiTheme="majorHAnsi" w:cstheme="majorBidi"/>
      <w:color w:val="365F91" w:themeColor="accent1" w:themeShade="BF"/>
      <w:szCs w:val="28"/>
      <w:lang w:eastAsia="en-US"/>
    </w:rPr>
  </w:style>
  <w:style w:type="paragraph" w:styleId="Sommario2">
    <w:name w:val="toc 2"/>
    <w:basedOn w:val="Normale"/>
    <w:next w:val="Normale"/>
    <w:autoRedefine/>
    <w:uiPriority w:val="39"/>
    <w:unhideWhenUsed/>
    <w:qFormat/>
    <w:rsid w:val="00F64498"/>
    <w:pPr>
      <w:spacing w:after="100" w:line="276" w:lineRule="auto"/>
      <w:ind w:left="220"/>
    </w:pPr>
    <w:rPr>
      <w:rFonts w:asciiTheme="minorHAnsi" w:eastAsiaTheme="minorEastAsia" w:hAnsiTheme="minorHAnsi" w:cstheme="minorBidi"/>
      <w:sz w:val="22"/>
      <w:szCs w:val="22"/>
      <w:lang w:eastAsia="en-US"/>
    </w:rPr>
  </w:style>
  <w:style w:type="paragraph" w:styleId="Sommario1">
    <w:name w:val="toc 1"/>
    <w:basedOn w:val="Normale"/>
    <w:next w:val="Normale"/>
    <w:autoRedefine/>
    <w:uiPriority w:val="39"/>
    <w:unhideWhenUsed/>
    <w:qFormat/>
    <w:rsid w:val="00F64498"/>
    <w:pPr>
      <w:spacing w:after="100" w:line="276" w:lineRule="auto"/>
    </w:pPr>
    <w:rPr>
      <w:rFonts w:asciiTheme="minorHAnsi" w:eastAsiaTheme="minorEastAsia" w:hAnsiTheme="minorHAnsi" w:cstheme="minorBidi"/>
      <w:sz w:val="22"/>
      <w:szCs w:val="22"/>
      <w:lang w:eastAsia="en-US"/>
    </w:rPr>
  </w:style>
  <w:style w:type="paragraph" w:styleId="Sommario3">
    <w:name w:val="toc 3"/>
    <w:basedOn w:val="Normale"/>
    <w:next w:val="Normale"/>
    <w:autoRedefine/>
    <w:uiPriority w:val="39"/>
    <w:unhideWhenUsed/>
    <w:qFormat/>
    <w:rsid w:val="00F64498"/>
    <w:pPr>
      <w:spacing w:after="100" w:line="276" w:lineRule="auto"/>
      <w:ind w:left="440"/>
    </w:pPr>
    <w:rPr>
      <w:rFonts w:asciiTheme="minorHAnsi" w:eastAsiaTheme="minorEastAsia" w:hAnsiTheme="minorHAnsi" w:cstheme="minorBidi"/>
      <w:sz w:val="22"/>
      <w:szCs w:val="22"/>
      <w:lang w:eastAsia="en-US"/>
    </w:rPr>
  </w:style>
  <w:style w:type="paragraph" w:styleId="Nessunaspaziatura">
    <w:name w:val="No Spacing"/>
    <w:uiPriority w:val="1"/>
    <w:qFormat/>
    <w:rsid w:val="00597B80"/>
    <w:rPr>
      <w:rFonts w:ascii="Century Gothic" w:hAnsi="Century Gothic"/>
    </w:rPr>
  </w:style>
  <w:style w:type="paragraph" w:customStyle="1" w:styleId="sotto-articolo">
    <w:name w:val="sotto-articolo"/>
    <w:basedOn w:val="Corpotesto"/>
    <w:qFormat/>
    <w:rsid w:val="00DA12C2"/>
    <w:pPr>
      <w:numPr>
        <w:ilvl w:val="1"/>
        <w:numId w:val="3"/>
      </w:numPr>
    </w:pPr>
    <w:rPr>
      <w:bCs/>
      <w:color w:val="auto"/>
    </w:rPr>
  </w:style>
  <w:style w:type="paragraph" w:customStyle="1" w:styleId="Oggettodetermina">
    <w:name w:val="Oggetto_determina"/>
    <w:basedOn w:val="determina"/>
    <w:next w:val="Corpotesto"/>
    <w:qFormat/>
    <w:rsid w:val="000230A6"/>
    <w:pPr>
      <w:pBdr>
        <w:top w:val="single" w:sz="4" w:space="1" w:color="auto"/>
        <w:left w:val="single" w:sz="4" w:space="4" w:color="auto"/>
        <w:bottom w:val="single" w:sz="4" w:space="1" w:color="auto"/>
        <w:right w:val="single" w:sz="4" w:space="4" w:color="auto"/>
      </w:pBdr>
      <w:shd w:val="clear" w:color="auto" w:fill="F2F2F2" w:themeFill="background1" w:themeFillShade="F2"/>
    </w:pPr>
  </w:style>
  <w:style w:type="paragraph" w:customStyle="1" w:styleId="CorpotestoDETERMINA">
    <w:name w:val="Corpo testo DETERMINA"/>
    <w:basedOn w:val="Corpotesto"/>
    <w:rsid w:val="00DA12C2"/>
    <w:pPr>
      <w:ind w:left="1276" w:hanging="1276"/>
    </w:pPr>
    <w:rPr>
      <w:rFonts w:cs="Times New Roman"/>
      <w:szCs w:val="20"/>
    </w:rPr>
  </w:style>
  <w:style w:type="paragraph" w:customStyle="1" w:styleId="sotto-sottoarticolo">
    <w:name w:val="sotto-sotto articolo"/>
    <w:basedOn w:val="sotto-articolo"/>
    <w:link w:val="sotto-sottoarticoloCarattere"/>
    <w:qFormat/>
    <w:rsid w:val="00DA12C2"/>
    <w:pPr>
      <w:numPr>
        <w:ilvl w:val="2"/>
      </w:numPr>
    </w:pPr>
    <w:rPr>
      <w:color w:val="000000" w:themeColor="text1"/>
    </w:rPr>
  </w:style>
  <w:style w:type="character" w:customStyle="1" w:styleId="sotto-sottoarticoloCarattere">
    <w:name w:val="sotto-sotto articolo Carattere"/>
    <w:basedOn w:val="Carpredefinitoparagrafo"/>
    <w:link w:val="sotto-sottoarticolo"/>
    <w:rsid w:val="00675F56"/>
    <w:rPr>
      <w:rFonts w:ascii="Calibri Light" w:hAnsi="Calibri Light" w:cs="Tahoma"/>
      <w:bCs/>
      <w:color w:val="000000" w:themeColor="text1"/>
      <w:szCs w:val="18"/>
    </w:rPr>
  </w:style>
  <w:style w:type="numbering" w:customStyle="1" w:styleId="StileArticoli">
    <w:name w:val="Stile Articoli"/>
    <w:uiPriority w:val="99"/>
    <w:rsid w:val="00A90D32"/>
    <w:pPr>
      <w:numPr>
        <w:numId w:val="2"/>
      </w:numPr>
    </w:pPr>
  </w:style>
  <w:style w:type="character" w:customStyle="1" w:styleId="TitoloCarattere">
    <w:name w:val="Titolo Carattere"/>
    <w:basedOn w:val="Carpredefinitoparagrafo"/>
    <w:link w:val="Titolo"/>
    <w:rsid w:val="00A21B53"/>
    <w:rPr>
      <w:rFonts w:asciiTheme="minorHAnsi" w:hAnsiTheme="minorHAnsi" w:cs="Arial"/>
      <w:b/>
      <w:bCs/>
      <w:i/>
      <w:color w:val="245794"/>
      <w:kern w:val="28"/>
      <w:sz w:val="36"/>
      <w:szCs w:val="32"/>
    </w:rPr>
  </w:style>
  <w:style w:type="paragraph" w:customStyle="1" w:styleId="Determina0">
    <w:name w:val="Determina"/>
    <w:basedOn w:val="Normale"/>
    <w:qFormat/>
    <w:rsid w:val="00A21B53"/>
    <w:pPr>
      <w:spacing w:before="240" w:after="240"/>
      <w:jc w:val="center"/>
    </w:pPr>
    <w:rPr>
      <w:rFonts w:ascii="Times New Roman" w:hAnsi="Times New Roman"/>
      <w:b/>
      <w:caps/>
      <w:spacing w:val="40"/>
      <w:sz w:val="18"/>
      <w:szCs w:val="18"/>
    </w:rPr>
  </w:style>
  <w:style w:type="paragraph" w:styleId="Testonotaapidipagina">
    <w:name w:val="footnote text"/>
    <w:basedOn w:val="Normale"/>
    <w:link w:val="TestonotaapidipaginaCarattere"/>
    <w:uiPriority w:val="99"/>
    <w:semiHidden/>
    <w:unhideWhenUsed/>
    <w:rsid w:val="00A21B53"/>
    <w:rPr>
      <w:rFonts w:ascii="Times New Roman" w:hAnsi="Times New Roman"/>
    </w:rPr>
  </w:style>
  <w:style w:type="character" w:customStyle="1" w:styleId="TestonotaapidipaginaCarattere">
    <w:name w:val="Testo nota a piè di pagina Carattere"/>
    <w:basedOn w:val="Carpredefinitoparagrafo"/>
    <w:link w:val="Testonotaapidipagina"/>
    <w:uiPriority w:val="99"/>
    <w:semiHidden/>
    <w:rsid w:val="00A21B53"/>
  </w:style>
  <w:style w:type="character" w:styleId="Rimandonotaapidipagina">
    <w:name w:val="footnote reference"/>
    <w:basedOn w:val="Carpredefinitoparagrafo"/>
    <w:uiPriority w:val="99"/>
    <w:semiHidden/>
    <w:unhideWhenUsed/>
    <w:rsid w:val="00A21B53"/>
    <w:rPr>
      <w:vertAlign w:val="superscript"/>
    </w:rPr>
  </w:style>
  <w:style w:type="paragraph" w:styleId="Paragrafoelenco">
    <w:name w:val="List Paragraph"/>
    <w:basedOn w:val="Normale"/>
    <w:uiPriority w:val="34"/>
    <w:qFormat/>
    <w:rsid w:val="00A21B53"/>
    <w:pPr>
      <w:ind w:left="720"/>
      <w:contextualSpacing/>
    </w:pPr>
    <w:rPr>
      <w:rFonts w:ascii="Times New Roman" w:hAnsi="Times New Roman"/>
    </w:rPr>
  </w:style>
  <w:style w:type="character" w:customStyle="1" w:styleId="Titolo1Carattere">
    <w:name w:val="Titolo 1 Carattere"/>
    <w:basedOn w:val="Carpredefinitoparagrafo"/>
    <w:link w:val="Titolo1"/>
    <w:rsid w:val="00A21B53"/>
    <w:rPr>
      <w:rFonts w:asciiTheme="minorHAnsi" w:hAnsiTheme="minorHAnsi"/>
      <w:b/>
      <w:bCs/>
      <w:color w:val="24579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608">
      <w:bodyDiv w:val="1"/>
      <w:marLeft w:val="0"/>
      <w:marRight w:val="0"/>
      <w:marTop w:val="0"/>
      <w:marBottom w:val="0"/>
      <w:divBdr>
        <w:top w:val="none" w:sz="0" w:space="0" w:color="auto"/>
        <w:left w:val="none" w:sz="0" w:space="0" w:color="auto"/>
        <w:bottom w:val="none" w:sz="0" w:space="0" w:color="auto"/>
        <w:right w:val="none" w:sz="0" w:space="0" w:color="auto"/>
      </w:divBdr>
    </w:div>
    <w:div w:id="22365588">
      <w:bodyDiv w:val="1"/>
      <w:marLeft w:val="0"/>
      <w:marRight w:val="0"/>
      <w:marTop w:val="0"/>
      <w:marBottom w:val="0"/>
      <w:divBdr>
        <w:top w:val="none" w:sz="0" w:space="0" w:color="auto"/>
        <w:left w:val="none" w:sz="0" w:space="0" w:color="auto"/>
        <w:bottom w:val="none" w:sz="0" w:space="0" w:color="auto"/>
        <w:right w:val="none" w:sz="0" w:space="0" w:color="auto"/>
      </w:divBdr>
    </w:div>
    <w:div w:id="83232905">
      <w:bodyDiv w:val="1"/>
      <w:marLeft w:val="0"/>
      <w:marRight w:val="0"/>
      <w:marTop w:val="0"/>
      <w:marBottom w:val="0"/>
      <w:divBdr>
        <w:top w:val="none" w:sz="0" w:space="0" w:color="auto"/>
        <w:left w:val="none" w:sz="0" w:space="0" w:color="auto"/>
        <w:bottom w:val="none" w:sz="0" w:space="0" w:color="auto"/>
        <w:right w:val="none" w:sz="0" w:space="0" w:color="auto"/>
      </w:divBdr>
    </w:div>
    <w:div w:id="260455729">
      <w:bodyDiv w:val="1"/>
      <w:marLeft w:val="0"/>
      <w:marRight w:val="0"/>
      <w:marTop w:val="0"/>
      <w:marBottom w:val="0"/>
      <w:divBdr>
        <w:top w:val="none" w:sz="0" w:space="0" w:color="auto"/>
        <w:left w:val="none" w:sz="0" w:space="0" w:color="auto"/>
        <w:bottom w:val="none" w:sz="0" w:space="0" w:color="auto"/>
        <w:right w:val="none" w:sz="0" w:space="0" w:color="auto"/>
      </w:divBdr>
    </w:div>
    <w:div w:id="265384657">
      <w:bodyDiv w:val="1"/>
      <w:marLeft w:val="0"/>
      <w:marRight w:val="0"/>
      <w:marTop w:val="0"/>
      <w:marBottom w:val="0"/>
      <w:divBdr>
        <w:top w:val="none" w:sz="0" w:space="0" w:color="auto"/>
        <w:left w:val="none" w:sz="0" w:space="0" w:color="auto"/>
        <w:bottom w:val="none" w:sz="0" w:space="0" w:color="auto"/>
        <w:right w:val="none" w:sz="0" w:space="0" w:color="auto"/>
      </w:divBdr>
    </w:div>
    <w:div w:id="277956917">
      <w:bodyDiv w:val="1"/>
      <w:marLeft w:val="0"/>
      <w:marRight w:val="0"/>
      <w:marTop w:val="0"/>
      <w:marBottom w:val="0"/>
      <w:divBdr>
        <w:top w:val="none" w:sz="0" w:space="0" w:color="auto"/>
        <w:left w:val="none" w:sz="0" w:space="0" w:color="auto"/>
        <w:bottom w:val="none" w:sz="0" w:space="0" w:color="auto"/>
        <w:right w:val="none" w:sz="0" w:space="0" w:color="auto"/>
      </w:divBdr>
    </w:div>
    <w:div w:id="341472801">
      <w:bodyDiv w:val="1"/>
      <w:marLeft w:val="0"/>
      <w:marRight w:val="0"/>
      <w:marTop w:val="0"/>
      <w:marBottom w:val="0"/>
      <w:divBdr>
        <w:top w:val="none" w:sz="0" w:space="0" w:color="auto"/>
        <w:left w:val="none" w:sz="0" w:space="0" w:color="auto"/>
        <w:bottom w:val="none" w:sz="0" w:space="0" w:color="auto"/>
        <w:right w:val="none" w:sz="0" w:space="0" w:color="auto"/>
      </w:divBdr>
    </w:div>
    <w:div w:id="467163703">
      <w:bodyDiv w:val="1"/>
      <w:marLeft w:val="0"/>
      <w:marRight w:val="0"/>
      <w:marTop w:val="0"/>
      <w:marBottom w:val="0"/>
      <w:divBdr>
        <w:top w:val="none" w:sz="0" w:space="0" w:color="auto"/>
        <w:left w:val="none" w:sz="0" w:space="0" w:color="auto"/>
        <w:bottom w:val="none" w:sz="0" w:space="0" w:color="auto"/>
        <w:right w:val="none" w:sz="0" w:space="0" w:color="auto"/>
      </w:divBdr>
    </w:div>
    <w:div w:id="570889766">
      <w:bodyDiv w:val="1"/>
      <w:marLeft w:val="0"/>
      <w:marRight w:val="0"/>
      <w:marTop w:val="0"/>
      <w:marBottom w:val="0"/>
      <w:divBdr>
        <w:top w:val="none" w:sz="0" w:space="0" w:color="auto"/>
        <w:left w:val="none" w:sz="0" w:space="0" w:color="auto"/>
        <w:bottom w:val="none" w:sz="0" w:space="0" w:color="auto"/>
        <w:right w:val="none" w:sz="0" w:space="0" w:color="auto"/>
      </w:divBdr>
    </w:div>
    <w:div w:id="655687778">
      <w:bodyDiv w:val="1"/>
      <w:marLeft w:val="0"/>
      <w:marRight w:val="0"/>
      <w:marTop w:val="0"/>
      <w:marBottom w:val="0"/>
      <w:divBdr>
        <w:top w:val="none" w:sz="0" w:space="0" w:color="auto"/>
        <w:left w:val="none" w:sz="0" w:space="0" w:color="auto"/>
        <w:bottom w:val="none" w:sz="0" w:space="0" w:color="auto"/>
        <w:right w:val="none" w:sz="0" w:space="0" w:color="auto"/>
      </w:divBdr>
    </w:div>
    <w:div w:id="1006830635">
      <w:bodyDiv w:val="1"/>
      <w:marLeft w:val="0"/>
      <w:marRight w:val="0"/>
      <w:marTop w:val="0"/>
      <w:marBottom w:val="0"/>
      <w:divBdr>
        <w:top w:val="none" w:sz="0" w:space="0" w:color="auto"/>
        <w:left w:val="none" w:sz="0" w:space="0" w:color="auto"/>
        <w:bottom w:val="none" w:sz="0" w:space="0" w:color="auto"/>
        <w:right w:val="none" w:sz="0" w:space="0" w:color="auto"/>
      </w:divBdr>
    </w:div>
    <w:div w:id="1014722015">
      <w:bodyDiv w:val="1"/>
      <w:marLeft w:val="0"/>
      <w:marRight w:val="0"/>
      <w:marTop w:val="0"/>
      <w:marBottom w:val="0"/>
      <w:divBdr>
        <w:top w:val="none" w:sz="0" w:space="0" w:color="auto"/>
        <w:left w:val="none" w:sz="0" w:space="0" w:color="auto"/>
        <w:bottom w:val="none" w:sz="0" w:space="0" w:color="auto"/>
        <w:right w:val="none" w:sz="0" w:space="0" w:color="auto"/>
      </w:divBdr>
    </w:div>
    <w:div w:id="1016228047">
      <w:bodyDiv w:val="1"/>
      <w:marLeft w:val="0"/>
      <w:marRight w:val="0"/>
      <w:marTop w:val="0"/>
      <w:marBottom w:val="0"/>
      <w:divBdr>
        <w:top w:val="none" w:sz="0" w:space="0" w:color="auto"/>
        <w:left w:val="none" w:sz="0" w:space="0" w:color="auto"/>
        <w:bottom w:val="none" w:sz="0" w:space="0" w:color="auto"/>
        <w:right w:val="none" w:sz="0" w:space="0" w:color="auto"/>
      </w:divBdr>
    </w:div>
    <w:div w:id="1064644224">
      <w:bodyDiv w:val="1"/>
      <w:marLeft w:val="0"/>
      <w:marRight w:val="0"/>
      <w:marTop w:val="0"/>
      <w:marBottom w:val="0"/>
      <w:divBdr>
        <w:top w:val="none" w:sz="0" w:space="0" w:color="auto"/>
        <w:left w:val="none" w:sz="0" w:space="0" w:color="auto"/>
        <w:bottom w:val="none" w:sz="0" w:space="0" w:color="auto"/>
        <w:right w:val="none" w:sz="0" w:space="0" w:color="auto"/>
      </w:divBdr>
    </w:div>
    <w:div w:id="1145776064">
      <w:bodyDiv w:val="1"/>
      <w:marLeft w:val="0"/>
      <w:marRight w:val="0"/>
      <w:marTop w:val="0"/>
      <w:marBottom w:val="0"/>
      <w:divBdr>
        <w:top w:val="none" w:sz="0" w:space="0" w:color="auto"/>
        <w:left w:val="none" w:sz="0" w:space="0" w:color="auto"/>
        <w:bottom w:val="none" w:sz="0" w:space="0" w:color="auto"/>
        <w:right w:val="none" w:sz="0" w:space="0" w:color="auto"/>
      </w:divBdr>
    </w:div>
    <w:div w:id="1254169938">
      <w:bodyDiv w:val="1"/>
      <w:marLeft w:val="0"/>
      <w:marRight w:val="0"/>
      <w:marTop w:val="0"/>
      <w:marBottom w:val="0"/>
      <w:divBdr>
        <w:top w:val="none" w:sz="0" w:space="0" w:color="auto"/>
        <w:left w:val="none" w:sz="0" w:space="0" w:color="auto"/>
        <w:bottom w:val="none" w:sz="0" w:space="0" w:color="auto"/>
        <w:right w:val="none" w:sz="0" w:space="0" w:color="auto"/>
      </w:divBdr>
    </w:div>
    <w:div w:id="1367868657">
      <w:bodyDiv w:val="1"/>
      <w:marLeft w:val="0"/>
      <w:marRight w:val="0"/>
      <w:marTop w:val="0"/>
      <w:marBottom w:val="0"/>
      <w:divBdr>
        <w:top w:val="none" w:sz="0" w:space="0" w:color="auto"/>
        <w:left w:val="none" w:sz="0" w:space="0" w:color="auto"/>
        <w:bottom w:val="none" w:sz="0" w:space="0" w:color="auto"/>
        <w:right w:val="none" w:sz="0" w:space="0" w:color="auto"/>
      </w:divBdr>
    </w:div>
    <w:div w:id="1554730714">
      <w:bodyDiv w:val="1"/>
      <w:marLeft w:val="0"/>
      <w:marRight w:val="0"/>
      <w:marTop w:val="0"/>
      <w:marBottom w:val="0"/>
      <w:divBdr>
        <w:top w:val="none" w:sz="0" w:space="0" w:color="auto"/>
        <w:left w:val="none" w:sz="0" w:space="0" w:color="auto"/>
        <w:bottom w:val="none" w:sz="0" w:space="0" w:color="auto"/>
        <w:right w:val="none" w:sz="0" w:space="0" w:color="auto"/>
      </w:divBdr>
    </w:div>
    <w:div w:id="1648244990">
      <w:bodyDiv w:val="1"/>
      <w:marLeft w:val="0"/>
      <w:marRight w:val="0"/>
      <w:marTop w:val="0"/>
      <w:marBottom w:val="0"/>
      <w:divBdr>
        <w:top w:val="none" w:sz="0" w:space="0" w:color="auto"/>
        <w:left w:val="none" w:sz="0" w:space="0" w:color="auto"/>
        <w:bottom w:val="none" w:sz="0" w:space="0" w:color="auto"/>
        <w:right w:val="none" w:sz="0" w:space="0" w:color="auto"/>
      </w:divBdr>
    </w:div>
    <w:div w:id="1660691874">
      <w:bodyDiv w:val="1"/>
      <w:marLeft w:val="0"/>
      <w:marRight w:val="0"/>
      <w:marTop w:val="0"/>
      <w:marBottom w:val="0"/>
      <w:divBdr>
        <w:top w:val="none" w:sz="0" w:space="0" w:color="auto"/>
        <w:left w:val="none" w:sz="0" w:space="0" w:color="auto"/>
        <w:bottom w:val="none" w:sz="0" w:space="0" w:color="auto"/>
        <w:right w:val="none" w:sz="0" w:space="0" w:color="auto"/>
      </w:divBdr>
    </w:div>
    <w:div w:id="1747148915">
      <w:bodyDiv w:val="1"/>
      <w:marLeft w:val="0"/>
      <w:marRight w:val="0"/>
      <w:marTop w:val="0"/>
      <w:marBottom w:val="0"/>
      <w:divBdr>
        <w:top w:val="none" w:sz="0" w:space="0" w:color="auto"/>
        <w:left w:val="none" w:sz="0" w:space="0" w:color="auto"/>
        <w:bottom w:val="none" w:sz="0" w:space="0" w:color="auto"/>
        <w:right w:val="none" w:sz="0" w:space="0" w:color="auto"/>
      </w:divBdr>
    </w:div>
    <w:div w:id="1824664390">
      <w:bodyDiv w:val="1"/>
      <w:marLeft w:val="0"/>
      <w:marRight w:val="0"/>
      <w:marTop w:val="0"/>
      <w:marBottom w:val="0"/>
      <w:divBdr>
        <w:top w:val="none" w:sz="0" w:space="0" w:color="auto"/>
        <w:left w:val="none" w:sz="0" w:space="0" w:color="auto"/>
        <w:bottom w:val="none" w:sz="0" w:space="0" w:color="auto"/>
        <w:right w:val="none" w:sz="0" w:space="0" w:color="auto"/>
      </w:divBdr>
    </w:div>
    <w:div w:id="1851606367">
      <w:bodyDiv w:val="1"/>
      <w:marLeft w:val="0"/>
      <w:marRight w:val="0"/>
      <w:marTop w:val="0"/>
      <w:marBottom w:val="0"/>
      <w:divBdr>
        <w:top w:val="none" w:sz="0" w:space="0" w:color="auto"/>
        <w:left w:val="none" w:sz="0" w:space="0" w:color="auto"/>
        <w:bottom w:val="none" w:sz="0" w:space="0" w:color="auto"/>
        <w:right w:val="none" w:sz="0" w:space="0" w:color="auto"/>
      </w:divBdr>
    </w:div>
    <w:div w:id="1854148788">
      <w:bodyDiv w:val="1"/>
      <w:marLeft w:val="0"/>
      <w:marRight w:val="0"/>
      <w:marTop w:val="0"/>
      <w:marBottom w:val="0"/>
      <w:divBdr>
        <w:top w:val="none" w:sz="0" w:space="0" w:color="auto"/>
        <w:left w:val="none" w:sz="0" w:space="0" w:color="auto"/>
        <w:bottom w:val="none" w:sz="0" w:space="0" w:color="auto"/>
        <w:right w:val="none" w:sz="0" w:space="0" w:color="auto"/>
      </w:divBdr>
    </w:div>
    <w:div w:id="198003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servaditorreguaceto.it/monitoraggio"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segreteria@pec.riservaditorreguaceto.it" TargetMode="External"/><Relationship Id="rId2" Type="http://schemas.openxmlformats.org/officeDocument/2006/relationships/hyperlink" Target="mailto:segreteria@riservaditorreguaceto.it" TargetMode="External"/><Relationship Id="rId1" Type="http://schemas.openxmlformats.org/officeDocument/2006/relationships/image" Target="media/image4.jpeg"/><Relationship Id="rId5" Type="http://schemas.openxmlformats.org/officeDocument/2006/relationships/hyperlink" Target="mailto:info@riservaditorreguaceto.it" TargetMode="External"/><Relationship Id="rId4" Type="http://schemas.openxmlformats.org/officeDocument/2006/relationships/hyperlink" Target="http://www.riservaditorreguaceto.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DA%20CANCELLARE\CONSORZIO-2018_.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FBC4-D8BF-45E2-8BFF-267849F8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CONSORZIO-2018_.dotx</Template>
  <TotalTime>9</TotalTime>
  <Pages>9</Pages>
  <Words>1889</Words>
  <Characters>12716</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Prot</vt:lpstr>
    </vt:vector>
  </TitlesOfParts>
  <Company>CGTG</Company>
  <LinksUpToDate>false</LinksUpToDate>
  <CharactersWithSpaces>14576</CharactersWithSpaces>
  <SharedDoc>false</SharedDoc>
  <HLinks>
    <vt:vector size="30" baseType="variant">
      <vt:variant>
        <vt:i4>7602219</vt:i4>
      </vt:variant>
      <vt:variant>
        <vt:i4>1852</vt:i4>
      </vt:variant>
      <vt:variant>
        <vt:i4>1027</vt:i4>
      </vt:variant>
      <vt:variant>
        <vt:i4>1</vt:i4>
      </vt:variant>
      <vt:variant>
        <vt:lpwstr>LOGO TG</vt:lpwstr>
      </vt:variant>
      <vt:variant>
        <vt:lpwstr/>
      </vt:variant>
      <vt:variant>
        <vt:i4>11</vt:i4>
      </vt:variant>
      <vt:variant>
        <vt:i4>1854</vt:i4>
      </vt:variant>
      <vt:variant>
        <vt:i4>1028</vt:i4>
      </vt:variant>
      <vt:variant>
        <vt:i4>1</vt:i4>
      </vt:variant>
      <vt:variant>
        <vt:lpwstr>LOGO2</vt:lpwstr>
      </vt:variant>
      <vt:variant>
        <vt:lpwstr/>
      </vt:variant>
      <vt:variant>
        <vt:i4>7602219</vt:i4>
      </vt:variant>
      <vt:variant>
        <vt:i4>2023</vt:i4>
      </vt:variant>
      <vt:variant>
        <vt:i4>1025</vt:i4>
      </vt:variant>
      <vt:variant>
        <vt:i4>1</vt:i4>
      </vt:variant>
      <vt:variant>
        <vt:lpwstr>LOGO TG</vt:lpwstr>
      </vt:variant>
      <vt:variant>
        <vt:lpwstr/>
      </vt:variant>
      <vt:variant>
        <vt:i4>11</vt:i4>
      </vt:variant>
      <vt:variant>
        <vt:i4>2025</vt:i4>
      </vt:variant>
      <vt:variant>
        <vt:i4>1026</vt:i4>
      </vt:variant>
      <vt:variant>
        <vt:i4>1</vt:i4>
      </vt:variant>
      <vt:variant>
        <vt:lpwstr>LOGO2</vt:lpwstr>
      </vt:variant>
      <vt:variant>
        <vt:lpwstr/>
      </vt:variant>
      <vt:variant>
        <vt:i4>100</vt:i4>
      </vt:variant>
      <vt:variant>
        <vt:i4>2191</vt:i4>
      </vt:variant>
      <vt:variant>
        <vt:i4>1029</vt:i4>
      </vt:variant>
      <vt:variant>
        <vt:i4>1</vt:i4>
      </vt:variant>
      <vt:variant>
        <vt:lpwstr>c116_itcoRIDOTTO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Francesco de Franco</dc:creator>
  <cp:lastModifiedBy>Francesco de Franco</cp:lastModifiedBy>
  <cp:revision>2</cp:revision>
  <cp:lastPrinted>2010-03-30T15:46:00Z</cp:lastPrinted>
  <dcterms:created xsi:type="dcterms:W3CDTF">2019-05-03T10:32:00Z</dcterms:created>
  <dcterms:modified xsi:type="dcterms:W3CDTF">2021-04-28T13:50:00Z</dcterms:modified>
</cp:coreProperties>
</file>